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2F0C" w:rsidRPr="002C2F99" w:rsidRDefault="00DD3188" w:rsidP="00082F0C">
      <w:pPr>
        <w:rPr>
          <w:rFonts w:cs="Arial"/>
        </w:rPr>
      </w:pPr>
      <w:r>
        <w:rPr>
          <w:rFonts w:cs="Arial"/>
          <w:noProof/>
        </w:rPr>
        <mc:AlternateContent>
          <mc:Choice Requires="wps">
            <w:drawing>
              <wp:anchor distT="0" distB="0" distL="114300" distR="114300" simplePos="0" relativeHeight="251650560" behindDoc="0" locked="0" layoutInCell="1" allowOverlap="1" wp14:anchorId="37F0B27D" wp14:editId="66652C9E">
                <wp:simplePos x="0" y="0"/>
                <wp:positionH relativeFrom="page">
                  <wp:posOffset>403797</wp:posOffset>
                </wp:positionH>
                <wp:positionV relativeFrom="page">
                  <wp:posOffset>676275</wp:posOffset>
                </wp:positionV>
                <wp:extent cx="3200400" cy="647700"/>
                <wp:effectExtent l="0" t="0" r="0" b="12700"/>
                <wp:wrapNone/>
                <wp:docPr id="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0CC" w:rsidRPr="000D0F38" w:rsidRDefault="00BD5BE9" w:rsidP="00FB49F1">
                            <w:pPr>
                              <w:rPr>
                                <w:rFonts w:cs="Arial"/>
                                <w:color w:val="1B3668"/>
                                <w:sz w:val="36"/>
                                <w:szCs w:val="28"/>
                              </w:rPr>
                            </w:pPr>
                            <w:r>
                              <w:rPr>
                                <w:rFonts w:cs="Arial"/>
                                <w:color w:val="1B3668"/>
                                <w:sz w:val="36"/>
                                <w:szCs w:val="28"/>
                              </w:rPr>
                              <w:t>JHA Payment Solutions™</w:t>
                            </w:r>
                          </w:p>
                          <w:sdt>
                            <w:sdtPr>
                              <w:rPr>
                                <w:rFonts w:cs="Arial"/>
                                <w:color w:val="55565A"/>
                                <w:sz w:val="28"/>
                                <w:szCs w:val="28"/>
                              </w:rPr>
                              <w:alias w:val="Status"/>
                              <w:tag w:val=""/>
                              <w:id w:val="1423610046"/>
                              <w:dataBinding w:prefixMappings="xmlns:ns0='http://purl.org/dc/elements/1.1/' xmlns:ns1='http://schemas.openxmlformats.org/package/2006/metadata/core-properties' " w:xpath="/ns1:coreProperties[1]/ns1:contentStatus[1]" w:storeItemID="{6C3C8BC8-F283-45AE-878A-BAB7291924A1}"/>
                              <w:text/>
                            </w:sdtPr>
                            <w:sdtEndPr/>
                            <w:sdtContent>
                              <w:p w:rsidR="003B7038" w:rsidRPr="00FB49F1" w:rsidRDefault="00BD5BE9" w:rsidP="00FB49F1">
                                <w:pPr>
                                  <w:rPr>
                                    <w:rFonts w:cs="Arial"/>
                                    <w:color w:val="FFFFFF"/>
                                    <w:sz w:val="28"/>
                                    <w:szCs w:val="28"/>
                                  </w:rPr>
                                </w:pPr>
                                <w:r>
                                  <w:rPr>
                                    <w:rFonts w:cs="Arial"/>
                                    <w:color w:val="55565A"/>
                                    <w:sz w:val="28"/>
                                    <w:szCs w:val="28"/>
                                  </w:rPr>
                                  <w:t>iPay Solutions™</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F0B27D" id="_x0000_t202" coordsize="21600,21600" o:spt="202" path="m,l,21600r21600,l21600,xe">
                <v:stroke joinstyle="miter"/>
                <v:path gradientshapeok="t" o:connecttype="rect"/>
              </v:shapetype>
              <v:shape id="Text Box 90" o:spid="_x0000_s1026" type="#_x0000_t202" style="position:absolute;margin-left:31.8pt;margin-top:53.25pt;width:252pt;height:51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" filled="f" stroked="f">
                <v:textbox>
                  <w:txbxContent>
                    <w:p w:rsidR="006520CC" w:rsidRPr="000D0F38" w:rsidRDefault="00BD5BE9" w:rsidP="00FB49F1">
                      <w:pPr>
                        <w:rPr>
                          <w:rFonts w:cs="Arial"/>
                          <w:color w:val="1B3668"/>
                          <w:sz w:val="36"/>
                          <w:szCs w:val="28"/>
                        </w:rPr>
                      </w:pPr>
                      <w:r>
                        <w:rPr>
                          <w:rFonts w:cs="Arial"/>
                          <w:color w:val="1B3668"/>
                          <w:sz w:val="36"/>
                          <w:szCs w:val="28"/>
                        </w:rPr>
                        <w:t>JHA Payment Solutions™</w:t>
                      </w:r>
                    </w:p>
                    <w:sdt>
                      <w:sdtPr>
                        <w:rPr>
                          <w:rFonts w:cs="Arial"/>
                          <w:color w:val="55565A"/>
                          <w:sz w:val="28"/>
                          <w:szCs w:val="28"/>
                        </w:rPr>
                        <w:alias w:val="Status"/>
                        <w:tag w:val=""/>
                        <w:id w:val="1423610046"/>
                        <w:dataBinding w:prefixMappings="xmlns:ns0='http://purl.org/dc/elements/1.1/' xmlns:ns1='http://schemas.openxmlformats.org/package/2006/metadata/core-properties' " w:xpath="/ns1:coreProperties[1]/ns1:contentStatus[1]" w:storeItemID="{6C3C8BC8-F283-45AE-878A-BAB7291924A1}"/>
                        <w:text/>
                      </w:sdtPr>
                      <w:sdtEndPr/>
                      <w:sdtContent>
                        <w:p w:rsidR="003B7038" w:rsidRPr="00FB49F1" w:rsidRDefault="00BD5BE9" w:rsidP="00FB49F1">
                          <w:pPr>
                            <w:rPr>
                              <w:rFonts w:cs="Arial"/>
                              <w:color w:val="FFFFFF"/>
                              <w:sz w:val="28"/>
                              <w:szCs w:val="28"/>
                            </w:rPr>
                          </w:pPr>
                          <w:r>
                            <w:rPr>
                              <w:rFonts w:cs="Arial"/>
                              <w:color w:val="55565A"/>
                              <w:sz w:val="28"/>
                              <w:szCs w:val="28"/>
                            </w:rPr>
                            <w:t>iPay Solutions™</w:t>
                          </w:r>
                        </w:p>
                      </w:sdtContent>
                    </w:sdt>
                  </w:txbxContent>
                </v:textbox>
                <w10:wrap anchorx="page" anchory="page"/>
              </v:shape>
            </w:pict>
          </mc:Fallback>
        </mc:AlternateContent>
      </w:r>
      <w:r w:rsidR="001B745D">
        <w:rPr>
          <w:rFonts w:cs="Arial"/>
          <w:noProof/>
        </w:rPr>
        <mc:AlternateContent>
          <mc:Choice Requires="wps">
            <w:drawing>
              <wp:anchor distT="0" distB="0" distL="114300" distR="114300" simplePos="0" relativeHeight="251668992" behindDoc="0" locked="0" layoutInCell="1" allowOverlap="1" wp14:anchorId="404233C9" wp14:editId="0C81CCCA">
                <wp:simplePos x="0" y="0"/>
                <wp:positionH relativeFrom="column">
                  <wp:posOffset>7225665</wp:posOffset>
                </wp:positionH>
                <wp:positionV relativeFrom="paragraph">
                  <wp:posOffset>7951</wp:posOffset>
                </wp:positionV>
                <wp:extent cx="1543050" cy="294198"/>
                <wp:effectExtent l="0" t="0" r="0" b="0"/>
                <wp:wrapNone/>
                <wp:docPr id="4" name="Text Box 4"/>
                <wp:cNvGraphicFramePr/>
                <a:graphic xmlns:a="http://schemas.openxmlformats.org/drawingml/2006/main">
                  <a:graphicData uri="http://schemas.microsoft.com/office/word/2010/wordprocessingShape">
                    <wps:wsp>
                      <wps:cNvSpPr txBox="1"/>
                      <wps:spPr>
                        <a:xfrm>
                          <a:off x="0" y="0"/>
                          <a:ext cx="1543050" cy="2941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cs="Arial"/>
                                <w:color w:val="55565A"/>
                                <w:sz w:val="28"/>
                                <w:szCs w:val="28"/>
                              </w:rPr>
                              <w:alias w:val="Abstract"/>
                              <w:tag w:val=""/>
                              <w:id w:val="-78524942"/>
                              <w:showingPlcHdr/>
                              <w:dataBinding w:prefixMappings="xmlns:ns0='http://schemas.microsoft.com/office/2006/coverPageProps' " w:xpath="/ns0:CoverPageProperties[1]/ns0:Abstract[1]" w:storeItemID="{55AF091B-3C7A-41E3-B477-F2FDAA23CFDA}"/>
                              <w:text/>
                            </w:sdtPr>
                            <w:sdtEndPr/>
                            <w:sdtContent>
                              <w:p w:rsidR="00FB49F1" w:rsidRDefault="00C104A9" w:rsidP="00FB49F1">
                                <w:pPr>
                                  <w:jc w:val="right"/>
                                  <w:rPr>
                                    <w:rFonts w:cs="Arial"/>
                                    <w:b/>
                                    <w:sz w:val="32"/>
                                    <w:szCs w:val="32"/>
                                  </w:rPr>
                                </w:pPr>
                                <w:r>
                                  <w:rPr>
                                    <w:rFonts w:cs="Arial"/>
                                    <w:color w:val="55565A"/>
                                    <w:sz w:val="28"/>
                                    <w:szCs w:val="28"/>
                                  </w:rPr>
                                  <w:t xml:space="preserve">     </w:t>
                                </w:r>
                              </w:p>
                            </w:sdtContent>
                          </w:sdt>
                          <w:p w:rsidR="00FB49F1" w:rsidRDefault="00FB4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233C9" id="Text Box 4" o:spid="_x0000_s1027" type="#_x0000_t202" style="position:absolute;margin-left:568.95pt;margin-top:.65pt;width:121.5pt;height:23.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" fillcolor="white [3201]" stroked="f" strokeweight=".5pt">
                <v:textbox>
                  <w:txbxContent>
                    <w:sdt>
                      <w:sdtPr>
                        <w:rPr>
                          <w:rFonts w:cs="Arial"/>
                          <w:color w:val="55565A"/>
                          <w:sz w:val="28"/>
                          <w:szCs w:val="28"/>
                        </w:rPr>
                        <w:alias w:val="Abstract"/>
                        <w:tag w:val=""/>
                        <w:id w:val="-78524942"/>
                        <w:showingPlcHdr/>
                        <w:dataBinding w:prefixMappings="xmlns:ns0='http://schemas.microsoft.com/office/2006/coverPageProps' " w:xpath="/ns0:CoverPageProperties[1]/ns0:Abstract[1]" w:storeItemID="{55AF091B-3C7A-41E3-B477-F2FDAA23CFDA}"/>
                        <w:text/>
                      </w:sdtPr>
                      <w:sdtEndPr/>
                      <w:sdtContent>
                        <w:p w:rsidR="00FB49F1" w:rsidRDefault="00C104A9" w:rsidP="00FB49F1">
                          <w:pPr>
                            <w:jc w:val="right"/>
                            <w:rPr>
                              <w:rFonts w:cs="Arial"/>
                              <w:b/>
                              <w:sz w:val="32"/>
                              <w:szCs w:val="32"/>
                            </w:rPr>
                          </w:pPr>
                          <w:r>
                            <w:rPr>
                              <w:rFonts w:cs="Arial"/>
                              <w:color w:val="55565A"/>
                              <w:sz w:val="28"/>
                              <w:szCs w:val="28"/>
                            </w:rPr>
                            <w:t xml:space="preserve">     </w:t>
                          </w:r>
                        </w:p>
                      </w:sdtContent>
                    </w:sdt>
                    <w:p w:rsidR="00FB49F1" w:rsidRDefault="00FB49F1"/>
                  </w:txbxContent>
                </v:textbox>
              </v:shape>
            </w:pict>
          </mc:Fallback>
        </mc:AlternateContent>
      </w:r>
    </w:p>
    <w:p w:rsidR="00FB49F1" w:rsidRDefault="00F07DF9" w:rsidP="00B86316">
      <w:pPr>
        <w:rPr>
          <w:rFonts w:cs="Arial"/>
        </w:rPr>
        <w:sectPr w:rsidR="00FB49F1" w:rsidSect="00DD3188">
          <w:headerReference w:type="default" r:id="rId12"/>
          <w:footerReference w:type="default" r:id="rId13"/>
          <w:pgSz w:w="12240" w:h="15840" w:code="1"/>
          <w:pgMar w:top="1440" w:right="1440" w:bottom="720" w:left="1440" w:header="720" w:footer="720" w:gutter="0"/>
          <w:pgNumType w:fmt="lowerRoman" w:start="1"/>
          <w:cols w:space="720"/>
          <w:docGrid w:linePitch="360" w:charSpace="1"/>
        </w:sectPr>
      </w:pPr>
      <w:r>
        <w:rPr>
          <w:rFonts w:cs="Arial"/>
          <w:noProof/>
          <w:sz w:val="20"/>
        </w:rPr>
        <mc:AlternateContent>
          <mc:Choice Requires="wps">
            <w:drawing>
              <wp:anchor distT="0" distB="0" distL="114300" distR="114300" simplePos="0" relativeHeight="251655680" behindDoc="0" locked="0" layoutInCell="1" allowOverlap="1" wp14:anchorId="464A5017" wp14:editId="41409A1D">
                <wp:simplePos x="0" y="0"/>
                <wp:positionH relativeFrom="page">
                  <wp:posOffset>379667</wp:posOffset>
                </wp:positionH>
                <wp:positionV relativeFrom="page">
                  <wp:posOffset>4143375</wp:posOffset>
                </wp:positionV>
                <wp:extent cx="6934200" cy="3086100"/>
                <wp:effectExtent l="0" t="0" r="0" b="12700"/>
                <wp:wrapNone/>
                <wp:docPr id="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cs="Arial"/>
                                <w:b/>
                                <w:color w:val="55565A"/>
                                <w:sz w:val="36"/>
                                <w:szCs w:val="36"/>
                              </w:rPr>
                              <w:alias w:val="Title"/>
                              <w:tag w:val=""/>
                              <w:id w:val="409893114"/>
                              <w:dataBinding w:prefixMappings="xmlns:ns0='http://purl.org/dc/elements/1.1/' xmlns:ns1='http://schemas.openxmlformats.org/package/2006/metadata/core-properties' " w:xpath="/ns1:coreProperties[1]/ns0:title[1]" w:storeItemID="{6C3C8BC8-F283-45AE-878A-BAB7291924A1}"/>
                              <w:text/>
                            </w:sdtPr>
                            <w:sdtEndPr/>
                            <w:sdtContent>
                              <w:p w:rsidR="003B7038" w:rsidRPr="00FB49F1" w:rsidRDefault="00C104A9" w:rsidP="00FB49F1">
                                <w:pPr>
                                  <w:rPr>
                                    <w:rFonts w:cs="Arial"/>
                                    <w:b/>
                                    <w:color w:val="55565A"/>
                                    <w:sz w:val="36"/>
                                    <w:szCs w:val="36"/>
                                  </w:rPr>
                                </w:pPr>
                                <w:r>
                                  <w:rPr>
                                    <w:rFonts w:cs="Arial"/>
                                    <w:b/>
                                    <w:color w:val="55565A"/>
                                    <w:sz w:val="36"/>
                                    <w:szCs w:val="36"/>
                                  </w:rPr>
                                  <w:t>QuickPay Default Terms and Conditions</w:t>
                                </w:r>
                              </w:p>
                            </w:sdtContent>
                          </w:sdt>
                          <w:p w:rsidR="00FB49F1" w:rsidRPr="0061393E" w:rsidRDefault="00FB49F1" w:rsidP="00FB49F1">
                            <w:pPr>
                              <w:rPr>
                                <w:rFonts w:cs="Arial"/>
                                <w:color w:val="55565A"/>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A5017" id="Text Box 89" o:spid="_x0000_s1028" type="#_x0000_t202" style="position:absolute;margin-left:29.9pt;margin-top:326.25pt;width:546pt;height:24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vuAIAAMI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" filled="f" stroked="f">
                <v:textbox>
                  <w:txbxContent>
                    <w:sdt>
                      <w:sdtPr>
                        <w:rPr>
                          <w:rFonts w:cs="Arial"/>
                          <w:b/>
                          <w:color w:val="55565A"/>
                          <w:sz w:val="36"/>
                          <w:szCs w:val="36"/>
                        </w:rPr>
                        <w:alias w:val="Title"/>
                        <w:tag w:val=""/>
                        <w:id w:val="409893114"/>
                        <w:dataBinding w:prefixMappings="xmlns:ns0='http://purl.org/dc/elements/1.1/' xmlns:ns1='http://schemas.openxmlformats.org/package/2006/metadata/core-properties' " w:xpath="/ns1:coreProperties[1]/ns0:title[1]" w:storeItemID="{6C3C8BC8-F283-45AE-878A-BAB7291924A1}"/>
                        <w:text/>
                      </w:sdtPr>
                      <w:sdtEndPr/>
                      <w:sdtContent>
                        <w:p w:rsidR="003B7038" w:rsidRPr="00FB49F1" w:rsidRDefault="00C104A9" w:rsidP="00FB49F1">
                          <w:pPr>
                            <w:rPr>
                              <w:rFonts w:cs="Arial"/>
                              <w:b/>
                              <w:color w:val="55565A"/>
                              <w:sz w:val="36"/>
                              <w:szCs w:val="36"/>
                            </w:rPr>
                          </w:pPr>
                          <w:r>
                            <w:rPr>
                              <w:rFonts w:cs="Arial"/>
                              <w:b/>
                              <w:color w:val="55565A"/>
                              <w:sz w:val="36"/>
                              <w:szCs w:val="36"/>
                            </w:rPr>
                            <w:t>QuickPay Default Terms and Conditions</w:t>
                          </w:r>
                        </w:p>
                      </w:sdtContent>
                    </w:sdt>
                    <w:p w:rsidR="00FB49F1" w:rsidRPr="0061393E" w:rsidRDefault="00FB49F1" w:rsidP="00FB49F1">
                      <w:pPr>
                        <w:rPr>
                          <w:rFonts w:cs="Arial"/>
                          <w:color w:val="55565A"/>
                          <w:sz w:val="36"/>
                          <w:szCs w:val="36"/>
                        </w:rPr>
                      </w:pPr>
                    </w:p>
                  </w:txbxContent>
                </v:textbox>
                <w10:wrap anchorx="page" anchory="page"/>
              </v:shape>
            </w:pict>
          </mc:Fallback>
        </mc:AlternateContent>
      </w:r>
      <w:r w:rsidR="00082F0C" w:rsidRPr="002C2F99">
        <w:rPr>
          <w:rFonts w:cs="Arial"/>
        </w:rPr>
        <w:br w:type="page"/>
      </w:r>
    </w:p>
    <w:p w:rsidR="006520CC" w:rsidRPr="005F641F" w:rsidRDefault="006520CC" w:rsidP="00DF0C15">
      <w:pPr>
        <w:rPr>
          <w:rFonts w:cs="Arial"/>
          <w:sz w:val="13"/>
          <w:szCs w:val="13"/>
          <w:lang w:val="en"/>
        </w:rPr>
      </w:pPr>
    </w:p>
    <w:p w:rsidR="006520CC" w:rsidRDefault="006520CC" w:rsidP="006520CC">
      <w:pPr>
        <w:rPr>
          <w:rFonts w:cs="Arial"/>
          <w:sz w:val="13"/>
          <w:szCs w:val="13"/>
          <w:lang w:val="en"/>
        </w:rPr>
      </w:pPr>
    </w:p>
    <w:p w:rsidR="006520CC" w:rsidRPr="005F641F" w:rsidRDefault="006520CC" w:rsidP="006520CC">
      <w:pPr>
        <w:rPr>
          <w:rFonts w:cs="Arial"/>
          <w:sz w:val="13"/>
          <w:szCs w:val="13"/>
          <w:lang w:val="en"/>
        </w:rPr>
      </w:pPr>
    </w:p>
    <w:p w:rsidR="006520CC" w:rsidRPr="005F641F" w:rsidRDefault="006520CC" w:rsidP="006520CC">
      <w:pPr>
        <w:pStyle w:val="NormalWeb"/>
        <w:rPr>
          <w:rFonts w:ascii="Arial" w:hAnsi="Arial" w:cs="Arial"/>
          <w:b/>
          <w:sz w:val="13"/>
          <w:szCs w:val="13"/>
          <w:lang w:val="en"/>
        </w:rPr>
      </w:pPr>
    </w:p>
    <w:p w:rsidR="000603F5" w:rsidRPr="008F642D" w:rsidRDefault="000603F5" w:rsidP="00B86316">
      <w:pPr>
        <w:spacing w:before="80" w:after="60"/>
        <w:rPr>
          <w:sz w:val="16"/>
          <w:szCs w:val="16"/>
        </w:rPr>
      </w:pPr>
    </w:p>
    <w:p w:rsidR="00F260D6" w:rsidRPr="00267C87" w:rsidRDefault="00F260D6" w:rsidP="000603F5">
      <w:pPr>
        <w:spacing w:before="80" w:after="60"/>
        <w:rPr>
          <w:sz w:val="14"/>
          <w:szCs w:val="14"/>
        </w:rPr>
      </w:pPr>
    </w:p>
    <w:p w:rsidR="004D6F45" w:rsidRDefault="004D6F45" w:rsidP="002A3808">
      <w:pPr>
        <w:numPr>
          <w:ilvl w:val="0"/>
          <w:numId w:val="1"/>
        </w:numPr>
        <w:sectPr w:rsidR="004D6F45" w:rsidSect="00DD3188">
          <w:headerReference w:type="default" r:id="rId14"/>
          <w:footerReference w:type="default" r:id="rId15"/>
          <w:pgSz w:w="12240" w:h="15840" w:code="1"/>
          <w:pgMar w:top="1440" w:right="1440" w:bottom="720" w:left="1440" w:header="720" w:footer="720" w:gutter="0"/>
          <w:pgNumType w:fmt="lowerRoman" w:start="1"/>
          <w:cols w:space="720"/>
          <w:docGrid w:linePitch="360" w:charSpace="1"/>
        </w:sectPr>
      </w:pPr>
    </w:p>
    <w:p w:rsidR="006B0682" w:rsidRPr="00B845C0" w:rsidRDefault="00B179F2">
      <w:pPr>
        <w:rPr>
          <w:i/>
          <w:iCs/>
        </w:rPr>
      </w:pPr>
      <w:bookmarkStart w:id="0" w:name="_GoBack"/>
      <w:bookmarkEnd w:id="0"/>
      <w:r w:rsidRPr="00545990">
        <w:rPr>
          <w:i/>
          <w:iCs/>
        </w:rPr>
        <w:lastRenderedPageBreak/>
        <w:t xml:space="preserve">Jack Henry &amp; Associates, Inc., is the developer of iPay QuickPay ("Developer").  Developer will have access to information you provide through use of iPay QuickPay, such as the PIN you create when linking your account to an Amazon Alexa enabled device and the instructions you provide in making payments, such as the payee's name, payment date and payment amount.  Developer uses this information solely to process the bill payments you authorize through iPay QuickPay and will maintain its confidentiality except as described in this policy.  The information is entered in your financial institution's online bill pay product, which is also provided by Developer, so your financial institution will also have access to it.  Developer may share the transaction information with its agents and contractors who facilitate making bill payments.  Developer does not otherwise share the information except as allowed by law and its agreement with your financial institution.  In addition to this Developer Privacy Policy, your financial institution maintains a privacy policy covering the personal and financial information related to your use of the financial institution's services and products, including such information that you provide through use of iPay QuickPay.  You must also agree to and remain in good standing </w:t>
      </w:r>
      <w:r w:rsidR="00B845C0">
        <w:rPr>
          <w:i/>
          <w:iCs/>
        </w:rPr>
        <w:t xml:space="preserve">under the Alexa Terms of Use at </w:t>
      </w:r>
      <w:r w:rsidRPr="00545990">
        <w:rPr>
          <w:i/>
          <w:iCs/>
        </w:rPr>
        <w:t xml:space="preserve">https://www.amazon.com/gp/help/customer/display.html?nodeId=201809740. Developer will have no responsibility or liability </w:t>
      </w:r>
      <w:proofErr w:type="gramStart"/>
      <w:r w:rsidRPr="00545990">
        <w:rPr>
          <w:i/>
          <w:iCs/>
        </w:rPr>
        <w:t>as a result of</w:t>
      </w:r>
      <w:proofErr w:type="gramEnd"/>
      <w:r w:rsidRPr="00545990">
        <w:rPr>
          <w:i/>
          <w:iCs/>
        </w:rPr>
        <w:t xml:space="preserve"> any acts or omissions of Amazon Digital Services LLC or your use of Alexa in making bill payments</w:t>
      </w:r>
      <w:r>
        <w:rPr>
          <w:i/>
          <w:iCs/>
        </w:rPr>
        <w:t>.</w:t>
      </w:r>
    </w:p>
    <w:p w:rsidR="006B0682" w:rsidRDefault="006B0682">
      <w:pPr>
        <w:rPr>
          <w:rFonts w:cs="Arial"/>
        </w:rPr>
      </w:pPr>
    </w:p>
    <w:p w:rsidR="005E72EE" w:rsidRPr="0051125E" w:rsidRDefault="005E72EE">
      <w:pPr>
        <w:rPr>
          <w:rFonts w:cs="Arial"/>
        </w:rPr>
      </w:pPr>
    </w:p>
    <w:p w:rsidR="008D029F" w:rsidRDefault="008D029F"/>
    <w:sectPr w:rsidR="008D029F" w:rsidSect="00DD3188">
      <w:headerReference w:type="even" r:id="rId16"/>
      <w:headerReference w:type="default" r:id="rId17"/>
      <w:footerReference w:type="even" r:id="rId18"/>
      <w:footerReference w:type="default" r:id="rId19"/>
      <w:headerReference w:type="first" r:id="rId20"/>
      <w:pgSz w:w="12240" w:h="15840" w:code="1"/>
      <w:pgMar w:top="1440" w:right="1440" w:bottom="1440" w:left="1440" w:header="720" w:footer="1008" w:gutter="0"/>
      <w:pgNumType w:start="1"/>
      <w:cols w:space="720"/>
      <w:docGrid w:linePitch="360" w:charSpace="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2900" w:rsidRDefault="00742900">
      <w:r>
        <w:separator/>
      </w:r>
    </w:p>
    <w:p w:rsidR="00742900" w:rsidRDefault="00742900"/>
  </w:endnote>
  <w:endnote w:type="continuationSeparator" w:id="0">
    <w:p w:rsidR="00742900" w:rsidRDefault="00742900">
      <w:r>
        <w:continuationSeparator/>
      </w:r>
    </w:p>
    <w:p w:rsidR="00742900" w:rsidRDefault="007429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7038" w:rsidRDefault="003B7038">
    <w:pPr>
      <w:pStyle w:val="Footer"/>
      <w:framePr w:wrap="around" w:vAnchor="text" w:hAnchor="margin" w:xAlign="center" w:y="1"/>
      <w:rPr>
        <w:rStyle w:val="PageNumber"/>
      </w:rPr>
    </w:pPr>
  </w:p>
  <w:tbl>
    <w:tblPr>
      <w:tblW w:w="0" w:type="auto"/>
      <w:tblInd w:w="108" w:type="dxa"/>
      <w:tblLook w:val="0000" w:firstRow="0" w:lastRow="0" w:firstColumn="0" w:lastColumn="0" w:noHBand="0" w:noVBand="0"/>
    </w:tblPr>
    <w:tblGrid>
      <w:gridCol w:w="4626"/>
      <w:gridCol w:w="4626"/>
    </w:tblGrid>
    <w:tr w:rsidR="003B7038">
      <w:tc>
        <w:tcPr>
          <w:tcW w:w="4680" w:type="dxa"/>
        </w:tcPr>
        <w:p w:rsidR="003B7038" w:rsidRDefault="003B7038">
          <w:pPr>
            <w:tabs>
              <w:tab w:val="left" w:pos="1497"/>
            </w:tabs>
            <w:rPr>
              <w:rFonts w:cs="Arial"/>
              <w:sz w:val="12"/>
            </w:rPr>
          </w:pPr>
        </w:p>
      </w:tc>
      <w:tc>
        <w:tcPr>
          <w:tcW w:w="4680" w:type="dxa"/>
        </w:tcPr>
        <w:p w:rsidR="003B7038" w:rsidRDefault="003B7038">
          <w:pPr>
            <w:jc w:val="right"/>
            <w:rPr>
              <w:rFonts w:cs="Arial"/>
              <w:sz w:val="12"/>
            </w:rPr>
          </w:pPr>
        </w:p>
      </w:tc>
    </w:tr>
  </w:tbl>
  <w:p w:rsidR="003B7038" w:rsidRDefault="00DD3188">
    <w:pPr>
      <w:pStyle w:val="Footer"/>
    </w:pPr>
    <w:r>
      <w:rPr>
        <w:noProof/>
      </w:rPr>
      <w:drawing>
        <wp:anchor distT="0" distB="0" distL="114300" distR="114300" simplePos="0" relativeHeight="251678208" behindDoc="1" locked="0" layoutInCell="1" allowOverlap="1" wp14:anchorId="71C5021C" wp14:editId="27162E1E">
          <wp:simplePos x="0" y="0"/>
          <wp:positionH relativeFrom="page">
            <wp:posOffset>2688879</wp:posOffset>
          </wp:positionH>
          <wp:positionV relativeFrom="paragraph">
            <wp:posOffset>-178850</wp:posOffset>
          </wp:positionV>
          <wp:extent cx="5065776" cy="79857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HAPS_Documentation_Logo.jpg"/>
                  <pic:cNvPicPr/>
                </pic:nvPicPr>
                <pic:blipFill>
                  <a:blip r:embed="rId1">
                    <a:extLst>
                      <a:ext uri="{28A0092B-C50C-407E-A947-70E740481C1C}">
                        <a14:useLocalDpi xmlns:a14="http://schemas.microsoft.com/office/drawing/2010/main" val="0"/>
                      </a:ext>
                    </a:extLst>
                  </a:blip>
                  <a:stretch>
                    <a:fillRect/>
                  </a:stretch>
                </pic:blipFill>
                <pic:spPr>
                  <a:xfrm>
                    <a:off x="0" y="0"/>
                    <a:ext cx="5065776" cy="798576"/>
                  </a:xfrm>
                  <a:prstGeom prst="rect">
                    <a:avLst/>
                  </a:prstGeom>
                </pic:spPr>
              </pic:pic>
            </a:graphicData>
          </a:graphic>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9F1" w:rsidRDefault="00FB49F1">
    <w:pPr>
      <w:pStyle w:val="Footer"/>
      <w:framePr w:wrap="around" w:vAnchor="text" w:hAnchor="margin" w:xAlign="center" w:y="1"/>
      <w:rPr>
        <w:rStyle w:val="PageNumber"/>
      </w:rPr>
    </w:pPr>
  </w:p>
  <w:tbl>
    <w:tblPr>
      <w:tblW w:w="0" w:type="auto"/>
      <w:tblInd w:w="108" w:type="dxa"/>
      <w:tblLook w:val="0000" w:firstRow="0" w:lastRow="0" w:firstColumn="0" w:lastColumn="0" w:noHBand="0" w:noVBand="0"/>
    </w:tblPr>
    <w:tblGrid>
      <w:gridCol w:w="4626"/>
      <w:gridCol w:w="4626"/>
    </w:tblGrid>
    <w:tr w:rsidR="00FB49F1">
      <w:tc>
        <w:tcPr>
          <w:tcW w:w="4680" w:type="dxa"/>
        </w:tcPr>
        <w:p w:rsidR="00FB49F1" w:rsidRDefault="00FB49F1">
          <w:pPr>
            <w:tabs>
              <w:tab w:val="left" w:pos="1497"/>
            </w:tabs>
            <w:rPr>
              <w:rFonts w:cs="Arial"/>
              <w:sz w:val="12"/>
            </w:rPr>
          </w:pPr>
        </w:p>
      </w:tc>
      <w:tc>
        <w:tcPr>
          <w:tcW w:w="4680" w:type="dxa"/>
        </w:tcPr>
        <w:p w:rsidR="00FB49F1" w:rsidRDefault="00FB49F1">
          <w:pPr>
            <w:jc w:val="right"/>
            <w:rPr>
              <w:rFonts w:cs="Arial"/>
              <w:sz w:val="12"/>
            </w:rPr>
          </w:pPr>
        </w:p>
      </w:tc>
    </w:tr>
  </w:tbl>
  <w:p w:rsidR="00FB49F1" w:rsidRDefault="00FB49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7038" w:rsidRDefault="003B7038" w:rsidP="008434D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B7038" w:rsidRDefault="003B70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5"/>
      <w:gridCol w:w="720"/>
      <w:gridCol w:w="4320"/>
    </w:tblGrid>
    <w:tr w:rsidR="00FA4E7C" w:rsidRPr="001606E3" w:rsidTr="009173BC">
      <w:tc>
        <w:tcPr>
          <w:tcW w:w="4315" w:type="dxa"/>
        </w:tcPr>
        <w:p w:rsidR="00FA4E7C" w:rsidRPr="001606E3" w:rsidRDefault="00742900" w:rsidP="009173BC">
          <w:pPr>
            <w:pStyle w:val="Footer"/>
            <w:rPr>
              <w:rFonts w:ascii="Arial Narrow" w:hAnsi="Arial Narrow"/>
              <w:sz w:val="18"/>
              <w:szCs w:val="18"/>
            </w:rPr>
          </w:pPr>
          <w:sdt>
            <w:sdtPr>
              <w:rPr>
                <w:rFonts w:ascii="Arial Narrow" w:hAnsi="Arial Narrow"/>
                <w:sz w:val="18"/>
                <w:szCs w:val="18"/>
              </w:rPr>
              <w:alias w:val="Title"/>
              <w:tag w:val=""/>
              <w:id w:val="-376779149"/>
              <w:dataBinding w:prefixMappings="xmlns:ns0='http://purl.org/dc/elements/1.1/' xmlns:ns1='http://schemas.openxmlformats.org/package/2006/metadata/core-properties' " w:xpath="/ns1:coreProperties[1]/ns0:title[1]" w:storeItemID="{6C3C8BC8-F283-45AE-878A-BAB7291924A1}"/>
              <w:text/>
            </w:sdtPr>
            <w:sdtEndPr/>
            <w:sdtContent>
              <w:r w:rsidR="00C104A9">
                <w:rPr>
                  <w:rFonts w:ascii="Arial Narrow" w:hAnsi="Arial Narrow"/>
                  <w:sz w:val="18"/>
                  <w:szCs w:val="18"/>
                </w:rPr>
                <w:t>QuickPay Default Terms and Conditions</w:t>
              </w:r>
            </w:sdtContent>
          </w:sdt>
        </w:p>
      </w:tc>
      <w:tc>
        <w:tcPr>
          <w:tcW w:w="720" w:type="dxa"/>
        </w:tcPr>
        <w:p w:rsidR="00FA4E7C" w:rsidRPr="001606E3" w:rsidRDefault="00FA4E7C" w:rsidP="009173BC">
          <w:pPr>
            <w:pStyle w:val="Footer"/>
            <w:jc w:val="center"/>
            <w:rPr>
              <w:rFonts w:ascii="Arial Narrow" w:hAnsi="Arial Narrow"/>
              <w:sz w:val="18"/>
              <w:szCs w:val="18"/>
            </w:rPr>
          </w:pPr>
          <w:r w:rsidRPr="001606E3">
            <w:rPr>
              <w:rFonts w:ascii="Arial Narrow" w:hAnsi="Arial Narrow"/>
              <w:sz w:val="18"/>
              <w:szCs w:val="18"/>
            </w:rPr>
            <w:fldChar w:fldCharType="begin"/>
          </w:r>
          <w:r w:rsidRPr="001606E3">
            <w:rPr>
              <w:rFonts w:ascii="Arial Narrow" w:hAnsi="Arial Narrow"/>
              <w:sz w:val="18"/>
              <w:szCs w:val="18"/>
            </w:rPr>
            <w:instrText xml:space="preserve"> PAGE   \* MERGEFORMAT </w:instrText>
          </w:r>
          <w:r w:rsidRPr="001606E3">
            <w:rPr>
              <w:rFonts w:ascii="Arial Narrow" w:hAnsi="Arial Narrow"/>
              <w:sz w:val="18"/>
              <w:szCs w:val="18"/>
            </w:rPr>
            <w:fldChar w:fldCharType="separate"/>
          </w:r>
          <w:r w:rsidR="00B24CA3">
            <w:rPr>
              <w:rFonts w:ascii="Arial Narrow" w:hAnsi="Arial Narrow"/>
              <w:noProof/>
              <w:sz w:val="18"/>
              <w:szCs w:val="18"/>
            </w:rPr>
            <w:t>1</w:t>
          </w:r>
          <w:r w:rsidRPr="001606E3">
            <w:rPr>
              <w:rFonts w:ascii="Arial Narrow" w:hAnsi="Arial Narrow"/>
              <w:noProof/>
              <w:sz w:val="18"/>
              <w:szCs w:val="18"/>
            </w:rPr>
            <w:fldChar w:fldCharType="end"/>
          </w:r>
        </w:p>
      </w:tc>
      <w:tc>
        <w:tcPr>
          <w:tcW w:w="4320" w:type="dxa"/>
        </w:tcPr>
        <w:p w:rsidR="00FA4E7C" w:rsidRPr="001606E3" w:rsidRDefault="00FA4E7C" w:rsidP="009173BC">
          <w:pPr>
            <w:pStyle w:val="Footer"/>
            <w:jc w:val="right"/>
            <w:rPr>
              <w:rFonts w:ascii="Arial Narrow" w:hAnsi="Arial Narrow"/>
              <w:sz w:val="18"/>
              <w:szCs w:val="18"/>
            </w:rPr>
          </w:pPr>
          <w:r w:rsidRPr="001606E3">
            <w:rPr>
              <w:rFonts w:ascii="Arial Narrow" w:hAnsi="Arial Narrow"/>
              <w:sz w:val="18"/>
              <w:szCs w:val="18"/>
            </w:rPr>
            <w:t>© 1999-201</w:t>
          </w:r>
          <w:r>
            <w:rPr>
              <w:rFonts w:ascii="Arial Narrow" w:hAnsi="Arial Narrow"/>
              <w:sz w:val="18"/>
              <w:szCs w:val="18"/>
            </w:rPr>
            <w:t>8</w:t>
          </w:r>
          <w:r w:rsidRPr="001606E3">
            <w:rPr>
              <w:rFonts w:ascii="Arial Narrow" w:hAnsi="Arial Narrow"/>
              <w:sz w:val="18"/>
              <w:szCs w:val="18"/>
            </w:rPr>
            <w:t xml:space="preserve"> Jack Henry &amp; Associates, Inc.</w:t>
          </w:r>
          <w:r w:rsidRPr="00C52291">
            <w:rPr>
              <w:rFonts w:cs="Arial"/>
              <w:sz w:val="18"/>
              <w:szCs w:val="18"/>
            </w:rPr>
            <w:t>®</w:t>
          </w:r>
        </w:p>
        <w:sdt>
          <w:sdtPr>
            <w:rPr>
              <w:rFonts w:ascii="Arial Narrow" w:hAnsi="Arial Narrow"/>
              <w:sz w:val="18"/>
              <w:szCs w:val="18"/>
            </w:rPr>
            <w:alias w:val="Status"/>
            <w:tag w:val=""/>
            <w:id w:val="639536037"/>
            <w:dataBinding w:prefixMappings="xmlns:ns0='http://purl.org/dc/elements/1.1/' xmlns:ns1='http://schemas.openxmlformats.org/package/2006/metadata/core-properties' " w:xpath="/ns1:coreProperties[1]/ns1:contentStatus[1]" w:storeItemID="{6C3C8BC8-F283-45AE-878A-BAB7291924A1}"/>
            <w:text/>
          </w:sdtPr>
          <w:sdtEndPr/>
          <w:sdtContent>
            <w:p w:rsidR="00FA4E7C" w:rsidRPr="001606E3" w:rsidRDefault="00BD5BE9" w:rsidP="009173BC">
              <w:pPr>
                <w:pStyle w:val="Footer"/>
                <w:jc w:val="right"/>
                <w:rPr>
                  <w:rFonts w:ascii="Arial Narrow" w:hAnsi="Arial Narrow"/>
                  <w:sz w:val="18"/>
                  <w:szCs w:val="18"/>
                </w:rPr>
              </w:pPr>
              <w:r>
                <w:rPr>
                  <w:rFonts w:ascii="Arial Narrow" w:hAnsi="Arial Narrow"/>
                  <w:sz w:val="18"/>
                  <w:szCs w:val="18"/>
                </w:rPr>
                <w:t>iPay Solutions™</w:t>
              </w:r>
            </w:p>
          </w:sdtContent>
        </w:sdt>
        <w:sdt>
          <w:sdtPr>
            <w:rPr>
              <w:rFonts w:ascii="Arial Narrow" w:hAnsi="Arial Narrow"/>
              <w:sz w:val="18"/>
              <w:szCs w:val="18"/>
            </w:rPr>
            <w:alias w:val="Abstract"/>
            <w:tag w:val=""/>
            <w:id w:val="-1558159547"/>
            <w:showingPlcHdr/>
            <w:dataBinding w:prefixMappings="xmlns:ns0='http://schemas.microsoft.com/office/2006/coverPageProps' " w:xpath="/ns0:CoverPageProperties[1]/ns0:Abstract[1]" w:storeItemID="{55AF091B-3C7A-41E3-B477-F2FDAA23CFDA}"/>
            <w:text/>
          </w:sdtPr>
          <w:sdtEndPr/>
          <w:sdtContent>
            <w:p w:rsidR="00FA4E7C" w:rsidRPr="001606E3" w:rsidRDefault="00C104A9" w:rsidP="009173BC">
              <w:pPr>
                <w:jc w:val="right"/>
                <w:rPr>
                  <w:rFonts w:ascii="Arial Narrow" w:hAnsi="Arial Narrow"/>
                  <w:sz w:val="18"/>
                  <w:szCs w:val="18"/>
                </w:rPr>
              </w:pPr>
              <w:r>
                <w:rPr>
                  <w:rFonts w:ascii="Arial Narrow" w:hAnsi="Arial Narrow"/>
                  <w:sz w:val="18"/>
                  <w:szCs w:val="18"/>
                </w:rPr>
                <w:t xml:space="preserve">     </w:t>
              </w:r>
            </w:p>
          </w:sdtContent>
        </w:sdt>
      </w:tc>
    </w:tr>
  </w:tbl>
  <w:p w:rsidR="003B7038" w:rsidRPr="00F7505F" w:rsidRDefault="003B7038" w:rsidP="004D6F45">
    <w:pPr>
      <w:pStyle w:val="Footer"/>
      <w:rPr>
        <w:rFonts w:ascii="Arial Narrow" w:hAnsi="Arial Narrow"/>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2900" w:rsidRDefault="00742900">
      <w:r>
        <w:separator/>
      </w:r>
    </w:p>
    <w:p w:rsidR="00742900" w:rsidRDefault="00742900"/>
  </w:footnote>
  <w:footnote w:type="continuationSeparator" w:id="0">
    <w:p w:rsidR="00742900" w:rsidRDefault="00742900">
      <w:r>
        <w:continuationSeparator/>
      </w:r>
    </w:p>
    <w:p w:rsidR="00742900" w:rsidRDefault="007429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40F" w:rsidRDefault="00FA145C">
    <w:pPr>
      <w:pStyle w:val="Header"/>
    </w:pPr>
    <w:r w:rsidRPr="00FA145C">
      <w:rPr>
        <w:noProof/>
      </w:rPr>
      <w:drawing>
        <wp:anchor distT="0" distB="0" distL="114300" distR="114300" simplePos="0" relativeHeight="251677184" behindDoc="1" locked="0" layoutInCell="1" allowOverlap="1" wp14:anchorId="525F6FFC" wp14:editId="09325768">
          <wp:simplePos x="0" y="0"/>
          <wp:positionH relativeFrom="page">
            <wp:posOffset>0</wp:posOffset>
          </wp:positionH>
          <wp:positionV relativeFrom="paragraph">
            <wp:posOffset>1027568</wp:posOffset>
          </wp:positionV>
          <wp:extent cx="7772400" cy="2478024"/>
          <wp:effectExtent l="0" t="0" r="0" b="1143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g_l\Desktop\Documentation_CoverSheets_Landscape_150ppi_NEW.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247802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9F1" w:rsidRDefault="00603287">
    <w:pPr>
      <w:pStyle w:val="Header"/>
    </w:pPr>
    <w:r>
      <w:rPr>
        <w:noProof/>
      </w:rPr>
      <w:drawing>
        <wp:anchor distT="0" distB="0" distL="114300" distR="114300" simplePos="0" relativeHeight="251680256" behindDoc="1" locked="0" layoutInCell="1" allowOverlap="1" wp14:anchorId="335970B9" wp14:editId="78BE8853">
          <wp:simplePos x="0" y="0"/>
          <wp:positionH relativeFrom="page">
            <wp:posOffset>-18415</wp:posOffset>
          </wp:positionH>
          <wp:positionV relativeFrom="paragraph">
            <wp:posOffset>-457200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_WORD_TEMP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7038" w:rsidRDefault="003B703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392A" w:rsidRDefault="008A392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392A" w:rsidRDefault="008A39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4pt;height:24pt" o:bullet="t">
        <v:imagedata r:id="rId1" o:title="tip"/>
      </v:shape>
    </w:pict>
  </w:numPicBullet>
  <w:numPicBullet w:numPicBulletId="1">
    <w:pict>
      <v:shape id="_x0000_i1039" type="#_x0000_t75" style="width:24pt;height:24pt" o:bullet="t">
        <v:imagedata r:id="rId2" o:title="note"/>
      </v:shape>
    </w:pict>
  </w:numPicBullet>
  <w:abstractNum w:abstractNumId="0" w15:restartNumberingAfterBreak="0">
    <w:nsid w:val="FFFFFF7F"/>
    <w:multiLevelType w:val="singleLevel"/>
    <w:tmpl w:val="A8427216"/>
    <w:lvl w:ilvl="0">
      <w:start w:val="1"/>
      <w:numFmt w:val="decimal"/>
      <w:pStyle w:val="ListNumber2"/>
      <w:lvlText w:val="%1."/>
      <w:lvlJc w:val="left"/>
      <w:pPr>
        <w:tabs>
          <w:tab w:val="num" w:pos="720"/>
        </w:tabs>
        <w:ind w:left="720" w:hanging="360"/>
      </w:pPr>
    </w:lvl>
  </w:abstractNum>
  <w:abstractNum w:abstractNumId="1" w15:restartNumberingAfterBreak="0">
    <w:nsid w:val="FFFFFF83"/>
    <w:multiLevelType w:val="singleLevel"/>
    <w:tmpl w:val="1FFC4798"/>
    <w:lvl w:ilvl="0">
      <w:start w:val="1"/>
      <w:numFmt w:val="bullet"/>
      <w:pStyle w:val="IndentListBullet"/>
      <w:lvlText w:val="o"/>
      <w:lvlJc w:val="left"/>
      <w:pPr>
        <w:tabs>
          <w:tab w:val="num" w:pos="1080"/>
        </w:tabs>
        <w:ind w:left="1080" w:hanging="360"/>
      </w:pPr>
      <w:rPr>
        <w:rFonts w:ascii="Courier New" w:hAnsi="Courier New" w:cs="Courier New" w:hint="default"/>
      </w:rPr>
    </w:lvl>
  </w:abstractNum>
  <w:abstractNum w:abstractNumId="2" w15:restartNumberingAfterBreak="0">
    <w:nsid w:val="FFFFFF89"/>
    <w:multiLevelType w:val="singleLevel"/>
    <w:tmpl w:val="38208DB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7E75B8D"/>
    <w:multiLevelType w:val="hybridMultilevel"/>
    <w:tmpl w:val="B418B572"/>
    <w:lvl w:ilvl="0" w:tplc="23643438">
      <w:start w:val="1"/>
      <w:numFmt w:val="decimal"/>
      <w:pStyle w:val="NoSpacing"/>
      <w:lvlText w:val="%1."/>
      <w:lvlJc w:val="left"/>
      <w:pPr>
        <w:ind w:left="1080" w:hanging="360"/>
      </w:pPr>
      <w:rPr>
        <w:rFonts w:ascii="Arial Black" w:hAnsi="Arial Black"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1B0667E"/>
    <w:multiLevelType w:val="hybridMultilevel"/>
    <w:tmpl w:val="FFCA7190"/>
    <w:lvl w:ilvl="0" w:tplc="D66C7408">
      <w:start w:val="1"/>
      <w:numFmt w:val="bullet"/>
      <w:pStyle w:val="Note"/>
      <w:lvlText w:val=""/>
      <w:lvlPicBulletId w:val="1"/>
      <w:lvlJc w:val="left"/>
      <w:pPr>
        <w:ind w:left="720" w:hanging="360"/>
      </w:pPr>
      <w:rPr>
        <w:rFonts w:ascii="Symbol" w:hAnsi="Symbol" w:hint="default"/>
        <w:color w:val="auto"/>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6F0692"/>
    <w:multiLevelType w:val="hybridMultilevel"/>
    <w:tmpl w:val="409CF028"/>
    <w:lvl w:ilvl="0" w:tplc="41C6A4F8">
      <w:start w:val="1"/>
      <w:numFmt w:val="bullet"/>
      <w:pStyle w:val="ListBulle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CAA7569"/>
    <w:multiLevelType w:val="multilevel"/>
    <w:tmpl w:val="B39E40FC"/>
    <w:lvl w:ilvl="0">
      <w:start w:val="1"/>
      <w:numFmt w:val="decimal"/>
      <w:lvlText w:val="%1."/>
      <w:lvlJc w:val="left"/>
      <w:pPr>
        <w:ind w:left="360" w:hanging="360"/>
      </w:pPr>
      <w:rPr>
        <w:rFonts w:ascii="Arial" w:hAnsi="Arial" w:hint="default"/>
        <w:b/>
        <w:i w:val="0"/>
        <w:sz w:val="22"/>
      </w:rPr>
    </w:lvl>
    <w:lvl w:ilvl="1">
      <w:start w:val="1"/>
      <w:numFmt w:val="upperLetter"/>
      <w:lvlText w:val="%2."/>
      <w:lvlJc w:val="left"/>
      <w:pPr>
        <w:ind w:left="720" w:hanging="360"/>
      </w:pPr>
      <w:rPr>
        <w:rFonts w:ascii="Arial" w:hAnsi="Arial" w:hint="default"/>
        <w:b/>
        <w:i w:val="0"/>
        <w:sz w:val="22"/>
      </w:rPr>
    </w:lvl>
    <w:lvl w:ilvl="2">
      <w:start w:val="1"/>
      <w:numFmt w:val="lowerRoman"/>
      <w:lvlText w:val="%3."/>
      <w:lvlJc w:val="left"/>
      <w:pPr>
        <w:ind w:left="1080" w:hanging="360"/>
      </w:pPr>
      <w:rPr>
        <w:rFonts w:ascii="Arial" w:hAnsi="Arial" w:hint="default"/>
        <w:b/>
        <w:i w:val="0"/>
        <w:sz w:val="22"/>
      </w:rPr>
    </w:lvl>
    <w:lvl w:ilvl="3">
      <w:start w:val="1"/>
      <w:numFmt w:val="lowerLetter"/>
      <w:lvlText w:val="%4."/>
      <w:lvlJc w:val="left"/>
      <w:pPr>
        <w:ind w:left="1440" w:hanging="360"/>
      </w:pPr>
      <w:rPr>
        <w:rFonts w:ascii="Arial" w:hAnsi="Arial" w:hint="default"/>
        <w:b/>
        <w:i w:val="0"/>
        <w:sz w:val="22"/>
      </w:rPr>
    </w:lvl>
    <w:lvl w:ilvl="4">
      <w:start w:val="1"/>
      <w:numFmt w:val="decimal"/>
      <w:lvlText w:val="%5."/>
      <w:lvlJc w:val="left"/>
      <w:pPr>
        <w:ind w:left="1800" w:hanging="360"/>
      </w:pPr>
      <w:rPr>
        <w:rFonts w:ascii="Arial Narrow" w:hAnsi="Arial Narrow" w:hint="default"/>
        <w:b/>
        <w:i w:val="0"/>
        <w:sz w:val="22"/>
      </w:rPr>
    </w:lvl>
    <w:lvl w:ilvl="5">
      <w:start w:val="1"/>
      <w:numFmt w:val="upperLetter"/>
      <w:lvlText w:val="%6."/>
      <w:lvlJc w:val="left"/>
      <w:pPr>
        <w:ind w:left="2160" w:hanging="360"/>
      </w:pPr>
      <w:rPr>
        <w:rFonts w:ascii="Arial Narrow" w:hAnsi="Arial Narrow" w:hint="default"/>
        <w:b/>
        <w:i w:val="0"/>
        <w:sz w:val="22"/>
      </w:rPr>
    </w:lvl>
    <w:lvl w:ilvl="6">
      <w:start w:val="1"/>
      <w:numFmt w:val="lowerRoman"/>
      <w:lvlText w:val="%7."/>
      <w:lvlJc w:val="left"/>
      <w:pPr>
        <w:ind w:left="2520" w:hanging="360"/>
      </w:pPr>
      <w:rPr>
        <w:rFonts w:ascii="Arial Narrow" w:hAnsi="Arial Narrow" w:hint="default"/>
        <w:b/>
        <w:i w:val="0"/>
        <w:sz w:val="22"/>
      </w:rPr>
    </w:lvl>
    <w:lvl w:ilvl="7">
      <w:start w:val="1"/>
      <w:numFmt w:val="lowerLetter"/>
      <w:lvlText w:val="%8."/>
      <w:lvlJc w:val="left"/>
      <w:pPr>
        <w:ind w:left="2880" w:hanging="360"/>
      </w:pPr>
      <w:rPr>
        <w:rFonts w:ascii="Arial Narrow" w:hAnsi="Arial Narrow" w:hint="default"/>
        <w:b/>
        <w:i w:val="0"/>
        <w:sz w:val="22"/>
      </w:rPr>
    </w:lvl>
    <w:lvl w:ilvl="8">
      <w:start w:val="1"/>
      <w:numFmt w:val="lowerRoman"/>
      <w:lvlText w:val="%9."/>
      <w:lvlJc w:val="left"/>
      <w:pPr>
        <w:ind w:left="3240" w:hanging="360"/>
      </w:pPr>
      <w:rPr>
        <w:rFonts w:ascii="Arial Narrow" w:hAnsi="Arial Narrow" w:hint="default"/>
        <w:b w:val="0"/>
        <w:i w:val="0"/>
        <w:sz w:val="22"/>
      </w:rPr>
    </w:lvl>
  </w:abstractNum>
  <w:abstractNum w:abstractNumId="7" w15:restartNumberingAfterBreak="0">
    <w:nsid w:val="4D201C3F"/>
    <w:multiLevelType w:val="hybridMultilevel"/>
    <w:tmpl w:val="FE386D4A"/>
    <w:lvl w:ilvl="0" w:tplc="CEE0041E">
      <w:start w:val="1"/>
      <w:numFmt w:val="decimal"/>
      <w:pStyle w:val="ListNumber"/>
      <w:lvlText w:val="%1."/>
      <w:lvlJc w:val="left"/>
      <w:pPr>
        <w:ind w:left="720" w:hanging="360"/>
      </w:pPr>
      <w:rPr>
        <w:rFonts w:ascii="Arial" w:hAnsi="Arial" w:hint="default"/>
        <w:b/>
        <w:i w:val="0"/>
        <w:sz w:val="22"/>
      </w:rPr>
    </w:lvl>
    <w:lvl w:ilvl="1" w:tplc="EC4EF236">
      <w:start w:val="1"/>
      <w:numFmt w:val="upperLetter"/>
      <w:lvlText w:val="%2."/>
      <w:lvlJc w:val="left"/>
      <w:pPr>
        <w:ind w:left="1440" w:hanging="360"/>
      </w:pPr>
      <w:rPr>
        <w:rFonts w:ascii="Arial" w:hAnsi="Arial" w:hint="default"/>
        <w:b/>
        <w:i w:val="0"/>
        <w:sz w:val="22"/>
      </w:rPr>
    </w:lvl>
    <w:lvl w:ilvl="2" w:tplc="FA88BB2C">
      <w:start w:val="1"/>
      <w:numFmt w:val="lowerRoman"/>
      <w:lvlText w:val="%3."/>
      <w:lvlJc w:val="right"/>
      <w:pPr>
        <w:ind w:left="2160" w:hanging="180"/>
      </w:pPr>
      <w:rPr>
        <w:rFonts w:ascii="Arial" w:hAnsi="Arial" w:hint="default"/>
        <w:b/>
        <w:i w:val="0"/>
        <w:sz w:val="22"/>
      </w:rPr>
    </w:lvl>
    <w:lvl w:ilvl="3" w:tplc="D9647356">
      <w:start w:val="1"/>
      <w:numFmt w:val="lowerLetter"/>
      <w:lvlText w:val="%4."/>
      <w:lvlJc w:val="left"/>
      <w:pPr>
        <w:ind w:left="2880" w:hanging="360"/>
      </w:pPr>
      <w:rPr>
        <w:rFonts w:ascii="Arial" w:hAnsi="Arial" w:hint="default"/>
        <w:b/>
        <w:i w:val="0"/>
        <w:sz w:val="22"/>
      </w:rPr>
    </w:lvl>
    <w:lvl w:ilvl="4" w:tplc="FD2AE700">
      <w:start w:val="1"/>
      <w:numFmt w:val="decimal"/>
      <w:lvlText w:val="%5."/>
      <w:lvlJc w:val="left"/>
      <w:pPr>
        <w:ind w:left="3600" w:hanging="360"/>
      </w:pPr>
      <w:rPr>
        <w:rFonts w:ascii="Arial Narrow" w:hAnsi="Arial Narrow" w:hint="default"/>
        <w:b/>
        <w:i w:val="0"/>
        <w:sz w:val="22"/>
      </w:rPr>
    </w:lvl>
    <w:lvl w:ilvl="5" w:tplc="C36458DE">
      <w:start w:val="1"/>
      <w:numFmt w:val="upperLetter"/>
      <w:lvlText w:val="%6."/>
      <w:lvlJc w:val="right"/>
      <w:pPr>
        <w:ind w:left="4320" w:hanging="180"/>
      </w:pPr>
      <w:rPr>
        <w:rFonts w:ascii="Arial Narrow" w:hAnsi="Arial Narrow" w:hint="default"/>
        <w:b/>
        <w:i w:val="0"/>
        <w:sz w:val="22"/>
      </w:rPr>
    </w:lvl>
    <w:lvl w:ilvl="6" w:tplc="F6420B26">
      <w:start w:val="1"/>
      <w:numFmt w:val="lowerRoman"/>
      <w:lvlText w:val="%7."/>
      <w:lvlJc w:val="left"/>
      <w:pPr>
        <w:ind w:left="5040" w:hanging="360"/>
      </w:pPr>
      <w:rPr>
        <w:rFonts w:ascii="Arial Narrow" w:hAnsi="Arial Narrow" w:hint="default"/>
        <w:b/>
        <w:i w:val="0"/>
        <w:sz w:val="22"/>
      </w:rPr>
    </w:lvl>
    <w:lvl w:ilvl="7" w:tplc="401849A2">
      <w:start w:val="1"/>
      <w:numFmt w:val="lowerLetter"/>
      <w:lvlText w:val="%8."/>
      <w:lvlJc w:val="left"/>
      <w:pPr>
        <w:ind w:left="5760" w:hanging="360"/>
      </w:pPr>
      <w:rPr>
        <w:rFonts w:ascii="Arial Narrow" w:hAnsi="Arial Narrow" w:hint="default"/>
        <w:b/>
        <w:i w:val="0"/>
        <w:sz w:val="22"/>
      </w:rPr>
    </w:lvl>
    <w:lvl w:ilvl="8" w:tplc="341200A2">
      <w:start w:val="1"/>
      <w:numFmt w:val="decimal"/>
      <w:lvlText w:val="%9."/>
      <w:lvlJc w:val="right"/>
      <w:pPr>
        <w:ind w:left="6480" w:hanging="180"/>
      </w:pPr>
      <w:rPr>
        <w:rFonts w:ascii="Arial Narrow" w:hAnsi="Arial Narrow" w:hint="default"/>
        <w:b w:val="0"/>
        <w:i w:val="0"/>
        <w:sz w:val="22"/>
      </w:rPr>
    </w:lvl>
  </w:abstractNum>
  <w:abstractNum w:abstractNumId="8" w15:restartNumberingAfterBreak="0">
    <w:nsid w:val="681F32A8"/>
    <w:multiLevelType w:val="hybridMultilevel"/>
    <w:tmpl w:val="68FCEB9A"/>
    <w:lvl w:ilvl="0" w:tplc="7EC6114E">
      <w:start w:val="1"/>
      <w:numFmt w:val="bullet"/>
      <w:pStyle w:val="Tip"/>
      <w:lvlText w:val=""/>
      <w:lvlPicBulletId w:val="0"/>
      <w:lvlJc w:val="left"/>
      <w:pPr>
        <w:ind w:left="720" w:hanging="360"/>
      </w:pPr>
      <w:rPr>
        <w:rFonts w:ascii="Symbol" w:hAnsi="Symbol" w:hint="default"/>
        <w:color w:val="auto"/>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8"/>
  </w:num>
  <w:num w:numId="4">
    <w:abstractNumId w:val="2"/>
  </w:num>
  <w:num w:numId="5">
    <w:abstractNumId w:val="7"/>
  </w:num>
  <w:num w:numId="6">
    <w:abstractNumId w:val="5"/>
  </w:num>
  <w:num w:numId="7">
    <w:abstractNumId w:val="0"/>
  </w:num>
  <w:num w:numId="8">
    <w:abstractNumId w:val="3"/>
  </w:num>
  <w:num w:numId="9">
    <w:abstractNumId w:val="1"/>
  </w:num>
  <w:num w:numId="10">
    <w:abstractNumId w:val="7"/>
  </w:num>
  <w:num w:numId="11">
    <w:abstractNumId w:val="5"/>
  </w:num>
  <w:num w:numId="12">
    <w:abstractNumId w:val="7"/>
  </w:num>
  <w:num w:numId="13">
    <w:abstractNumId w:val="5"/>
  </w:num>
  <w:num w:numId="14">
    <w:abstractNumId w:val="7"/>
  </w:num>
  <w:num w:numId="15">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defaultTabStop w:val="720"/>
  <w:drawingGridHorizontalSpacing w:val="110"/>
  <w:displayHorizontalDrawingGridEvery w:val="2"/>
  <w:displayVerticalDrawingGridEvery w:val="2"/>
  <w:noPunctuationKerning/>
  <w:characterSpacingControl w:val="doNotCompress"/>
  <w:hdrShapeDefaults>
    <o:shapedefaults v:ext="edit" spidmax="2049">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BE9"/>
    <w:rsid w:val="00000AD4"/>
    <w:rsid w:val="00001262"/>
    <w:rsid w:val="0000140F"/>
    <w:rsid w:val="00001CE2"/>
    <w:rsid w:val="000044E0"/>
    <w:rsid w:val="00006AB8"/>
    <w:rsid w:val="00007F8D"/>
    <w:rsid w:val="00013A0A"/>
    <w:rsid w:val="00015852"/>
    <w:rsid w:val="00016324"/>
    <w:rsid w:val="00020FED"/>
    <w:rsid w:val="00025AE4"/>
    <w:rsid w:val="000265E5"/>
    <w:rsid w:val="00034087"/>
    <w:rsid w:val="000358A9"/>
    <w:rsid w:val="00036F6B"/>
    <w:rsid w:val="00043307"/>
    <w:rsid w:val="000468FA"/>
    <w:rsid w:val="000538DB"/>
    <w:rsid w:val="00055F1F"/>
    <w:rsid w:val="000603F5"/>
    <w:rsid w:val="000645D8"/>
    <w:rsid w:val="0006493F"/>
    <w:rsid w:val="00065239"/>
    <w:rsid w:val="00065C17"/>
    <w:rsid w:val="000671B2"/>
    <w:rsid w:val="00082F0C"/>
    <w:rsid w:val="000843EC"/>
    <w:rsid w:val="00084825"/>
    <w:rsid w:val="00085BB2"/>
    <w:rsid w:val="00086B6A"/>
    <w:rsid w:val="00090A03"/>
    <w:rsid w:val="00091D60"/>
    <w:rsid w:val="00092BD1"/>
    <w:rsid w:val="00095FB1"/>
    <w:rsid w:val="00096084"/>
    <w:rsid w:val="000974E2"/>
    <w:rsid w:val="000A11DC"/>
    <w:rsid w:val="000A7CD5"/>
    <w:rsid w:val="000A7D12"/>
    <w:rsid w:val="000B1FFD"/>
    <w:rsid w:val="000C2A8B"/>
    <w:rsid w:val="000D0F38"/>
    <w:rsid w:val="000D42EA"/>
    <w:rsid w:val="000E0432"/>
    <w:rsid w:val="000E0F19"/>
    <w:rsid w:val="000E5908"/>
    <w:rsid w:val="000E6121"/>
    <w:rsid w:val="000F1AE6"/>
    <w:rsid w:val="000F2A90"/>
    <w:rsid w:val="000F4699"/>
    <w:rsid w:val="001004C5"/>
    <w:rsid w:val="00100A09"/>
    <w:rsid w:val="0011031E"/>
    <w:rsid w:val="00111DB8"/>
    <w:rsid w:val="00113CCA"/>
    <w:rsid w:val="00113D7B"/>
    <w:rsid w:val="00114FA9"/>
    <w:rsid w:val="00120295"/>
    <w:rsid w:val="00120EC7"/>
    <w:rsid w:val="001268FA"/>
    <w:rsid w:val="00127781"/>
    <w:rsid w:val="001324A7"/>
    <w:rsid w:val="00132FC7"/>
    <w:rsid w:val="00134490"/>
    <w:rsid w:val="0013485B"/>
    <w:rsid w:val="0013741E"/>
    <w:rsid w:val="001425F5"/>
    <w:rsid w:val="00150063"/>
    <w:rsid w:val="00154975"/>
    <w:rsid w:val="001554B8"/>
    <w:rsid w:val="001576BC"/>
    <w:rsid w:val="00161A4E"/>
    <w:rsid w:val="00161F6C"/>
    <w:rsid w:val="0016312C"/>
    <w:rsid w:val="00164863"/>
    <w:rsid w:val="001648D0"/>
    <w:rsid w:val="0016637E"/>
    <w:rsid w:val="00170A4B"/>
    <w:rsid w:val="00170CCF"/>
    <w:rsid w:val="001715B9"/>
    <w:rsid w:val="00171D7A"/>
    <w:rsid w:val="00174560"/>
    <w:rsid w:val="00174D15"/>
    <w:rsid w:val="00181768"/>
    <w:rsid w:val="001823C4"/>
    <w:rsid w:val="00184A72"/>
    <w:rsid w:val="00185977"/>
    <w:rsid w:val="00187777"/>
    <w:rsid w:val="00190EE0"/>
    <w:rsid w:val="001941EC"/>
    <w:rsid w:val="00194EF6"/>
    <w:rsid w:val="00197078"/>
    <w:rsid w:val="00197D7C"/>
    <w:rsid w:val="001A1948"/>
    <w:rsid w:val="001A24F9"/>
    <w:rsid w:val="001B2C9F"/>
    <w:rsid w:val="001B4A20"/>
    <w:rsid w:val="001B5130"/>
    <w:rsid w:val="001B6546"/>
    <w:rsid w:val="001B745D"/>
    <w:rsid w:val="001C0D95"/>
    <w:rsid w:val="001D626D"/>
    <w:rsid w:val="001E0CDB"/>
    <w:rsid w:val="001E6F40"/>
    <w:rsid w:val="001E7CC1"/>
    <w:rsid w:val="001F5D23"/>
    <w:rsid w:val="001F6731"/>
    <w:rsid w:val="00204B5D"/>
    <w:rsid w:val="00206301"/>
    <w:rsid w:val="00221EA4"/>
    <w:rsid w:val="0022252A"/>
    <w:rsid w:val="00236C33"/>
    <w:rsid w:val="00240F44"/>
    <w:rsid w:val="00241CAD"/>
    <w:rsid w:val="002423F2"/>
    <w:rsid w:val="0024591C"/>
    <w:rsid w:val="00245ED8"/>
    <w:rsid w:val="002472AA"/>
    <w:rsid w:val="00247459"/>
    <w:rsid w:val="00254531"/>
    <w:rsid w:val="00256385"/>
    <w:rsid w:val="00263CED"/>
    <w:rsid w:val="0026532C"/>
    <w:rsid w:val="002710D6"/>
    <w:rsid w:val="00274C86"/>
    <w:rsid w:val="002905E2"/>
    <w:rsid w:val="002928C1"/>
    <w:rsid w:val="00292CD1"/>
    <w:rsid w:val="002A2265"/>
    <w:rsid w:val="002A2FDB"/>
    <w:rsid w:val="002A358F"/>
    <w:rsid w:val="002A3808"/>
    <w:rsid w:val="002A397F"/>
    <w:rsid w:val="002A419D"/>
    <w:rsid w:val="002A475C"/>
    <w:rsid w:val="002A56C4"/>
    <w:rsid w:val="002B03AF"/>
    <w:rsid w:val="002B6E63"/>
    <w:rsid w:val="002B7918"/>
    <w:rsid w:val="002C05C8"/>
    <w:rsid w:val="002C3DBC"/>
    <w:rsid w:val="002C5DDB"/>
    <w:rsid w:val="002C72A0"/>
    <w:rsid w:val="002C7BBE"/>
    <w:rsid w:val="002D13F9"/>
    <w:rsid w:val="002D43F4"/>
    <w:rsid w:val="002D4451"/>
    <w:rsid w:val="002D6216"/>
    <w:rsid w:val="002E2F7B"/>
    <w:rsid w:val="002E2F7F"/>
    <w:rsid w:val="002E65C1"/>
    <w:rsid w:val="002F2E81"/>
    <w:rsid w:val="002F45BE"/>
    <w:rsid w:val="002F4CE1"/>
    <w:rsid w:val="002F5FB0"/>
    <w:rsid w:val="002F73A2"/>
    <w:rsid w:val="003008C1"/>
    <w:rsid w:val="00300CC2"/>
    <w:rsid w:val="003026EA"/>
    <w:rsid w:val="00302B93"/>
    <w:rsid w:val="00303C7B"/>
    <w:rsid w:val="00307EDD"/>
    <w:rsid w:val="00310BD3"/>
    <w:rsid w:val="00311C71"/>
    <w:rsid w:val="003172CE"/>
    <w:rsid w:val="003226A0"/>
    <w:rsid w:val="003267DA"/>
    <w:rsid w:val="003300A4"/>
    <w:rsid w:val="003307A2"/>
    <w:rsid w:val="00331747"/>
    <w:rsid w:val="00331C50"/>
    <w:rsid w:val="00332CD4"/>
    <w:rsid w:val="0033348E"/>
    <w:rsid w:val="003344C6"/>
    <w:rsid w:val="0033611E"/>
    <w:rsid w:val="00343533"/>
    <w:rsid w:val="003447B3"/>
    <w:rsid w:val="00344C6B"/>
    <w:rsid w:val="00344CAE"/>
    <w:rsid w:val="003456EA"/>
    <w:rsid w:val="00346E0C"/>
    <w:rsid w:val="003514CC"/>
    <w:rsid w:val="00354AB2"/>
    <w:rsid w:val="00364053"/>
    <w:rsid w:val="00377464"/>
    <w:rsid w:val="00380547"/>
    <w:rsid w:val="00383930"/>
    <w:rsid w:val="003848EF"/>
    <w:rsid w:val="003859AB"/>
    <w:rsid w:val="0039032C"/>
    <w:rsid w:val="0039106A"/>
    <w:rsid w:val="00391ED9"/>
    <w:rsid w:val="00393906"/>
    <w:rsid w:val="003946F2"/>
    <w:rsid w:val="0039493D"/>
    <w:rsid w:val="00396E0C"/>
    <w:rsid w:val="00397C3A"/>
    <w:rsid w:val="003A0C7D"/>
    <w:rsid w:val="003A46F2"/>
    <w:rsid w:val="003A793B"/>
    <w:rsid w:val="003B29B0"/>
    <w:rsid w:val="003B3BD5"/>
    <w:rsid w:val="003B5585"/>
    <w:rsid w:val="003B7038"/>
    <w:rsid w:val="003C208C"/>
    <w:rsid w:val="003C316B"/>
    <w:rsid w:val="003C45C4"/>
    <w:rsid w:val="003C5083"/>
    <w:rsid w:val="003C5F18"/>
    <w:rsid w:val="003D034E"/>
    <w:rsid w:val="003D5DA4"/>
    <w:rsid w:val="003D7F93"/>
    <w:rsid w:val="003E3F9A"/>
    <w:rsid w:val="003E4BF8"/>
    <w:rsid w:val="003E56BE"/>
    <w:rsid w:val="003E6355"/>
    <w:rsid w:val="003E7240"/>
    <w:rsid w:val="003F6503"/>
    <w:rsid w:val="003F6E13"/>
    <w:rsid w:val="00400B9E"/>
    <w:rsid w:val="00403535"/>
    <w:rsid w:val="00407D46"/>
    <w:rsid w:val="0041142F"/>
    <w:rsid w:val="00411AC9"/>
    <w:rsid w:val="00413780"/>
    <w:rsid w:val="004164E2"/>
    <w:rsid w:val="00422248"/>
    <w:rsid w:val="00425AFF"/>
    <w:rsid w:val="004263D3"/>
    <w:rsid w:val="00426F9B"/>
    <w:rsid w:val="00432498"/>
    <w:rsid w:val="00437B1B"/>
    <w:rsid w:val="0044025F"/>
    <w:rsid w:val="00441012"/>
    <w:rsid w:val="00445DE0"/>
    <w:rsid w:val="004460E3"/>
    <w:rsid w:val="004502A5"/>
    <w:rsid w:val="00450464"/>
    <w:rsid w:val="0045462F"/>
    <w:rsid w:val="004552E2"/>
    <w:rsid w:val="00455FAF"/>
    <w:rsid w:val="004573EB"/>
    <w:rsid w:val="004625D2"/>
    <w:rsid w:val="00467F6E"/>
    <w:rsid w:val="00472208"/>
    <w:rsid w:val="0047424F"/>
    <w:rsid w:val="00476002"/>
    <w:rsid w:val="004771B0"/>
    <w:rsid w:val="00477BDA"/>
    <w:rsid w:val="004807E0"/>
    <w:rsid w:val="00486D5A"/>
    <w:rsid w:val="0048799D"/>
    <w:rsid w:val="00491428"/>
    <w:rsid w:val="004921CD"/>
    <w:rsid w:val="004A04E0"/>
    <w:rsid w:val="004A713D"/>
    <w:rsid w:val="004B487F"/>
    <w:rsid w:val="004B5118"/>
    <w:rsid w:val="004B5CC6"/>
    <w:rsid w:val="004B64CE"/>
    <w:rsid w:val="004C59FA"/>
    <w:rsid w:val="004C5B59"/>
    <w:rsid w:val="004C6718"/>
    <w:rsid w:val="004C713D"/>
    <w:rsid w:val="004D017C"/>
    <w:rsid w:val="004D06A4"/>
    <w:rsid w:val="004D1755"/>
    <w:rsid w:val="004D3720"/>
    <w:rsid w:val="004D3911"/>
    <w:rsid w:val="004D5AA4"/>
    <w:rsid w:val="004D6391"/>
    <w:rsid w:val="004D6F45"/>
    <w:rsid w:val="004D7B56"/>
    <w:rsid w:val="004D7F9B"/>
    <w:rsid w:val="004E0A97"/>
    <w:rsid w:val="004E4B14"/>
    <w:rsid w:val="004E67C5"/>
    <w:rsid w:val="004F1854"/>
    <w:rsid w:val="004F6477"/>
    <w:rsid w:val="004F72C5"/>
    <w:rsid w:val="004F73A1"/>
    <w:rsid w:val="005070CF"/>
    <w:rsid w:val="005074D8"/>
    <w:rsid w:val="00507790"/>
    <w:rsid w:val="0051125E"/>
    <w:rsid w:val="00513E3D"/>
    <w:rsid w:val="00516338"/>
    <w:rsid w:val="00517743"/>
    <w:rsid w:val="00521E60"/>
    <w:rsid w:val="00522E71"/>
    <w:rsid w:val="00524B83"/>
    <w:rsid w:val="00527980"/>
    <w:rsid w:val="005318D4"/>
    <w:rsid w:val="00532D28"/>
    <w:rsid w:val="00536DD2"/>
    <w:rsid w:val="00540957"/>
    <w:rsid w:val="00547494"/>
    <w:rsid w:val="00553FF9"/>
    <w:rsid w:val="0055647B"/>
    <w:rsid w:val="00556751"/>
    <w:rsid w:val="00557447"/>
    <w:rsid w:val="00560EA3"/>
    <w:rsid w:val="00571291"/>
    <w:rsid w:val="00571301"/>
    <w:rsid w:val="00576BE0"/>
    <w:rsid w:val="00587A08"/>
    <w:rsid w:val="00595295"/>
    <w:rsid w:val="005954E5"/>
    <w:rsid w:val="005A0763"/>
    <w:rsid w:val="005A2006"/>
    <w:rsid w:val="005A3412"/>
    <w:rsid w:val="005A4336"/>
    <w:rsid w:val="005B5118"/>
    <w:rsid w:val="005B66EC"/>
    <w:rsid w:val="005C7626"/>
    <w:rsid w:val="005C774C"/>
    <w:rsid w:val="005D397C"/>
    <w:rsid w:val="005D4ACB"/>
    <w:rsid w:val="005E5738"/>
    <w:rsid w:val="005E5A3E"/>
    <w:rsid w:val="005E63B5"/>
    <w:rsid w:val="005E72EE"/>
    <w:rsid w:val="005F5261"/>
    <w:rsid w:val="00601831"/>
    <w:rsid w:val="00603287"/>
    <w:rsid w:val="00604130"/>
    <w:rsid w:val="00604F35"/>
    <w:rsid w:val="00605591"/>
    <w:rsid w:val="00606708"/>
    <w:rsid w:val="006070D1"/>
    <w:rsid w:val="00612AFF"/>
    <w:rsid w:val="0061393E"/>
    <w:rsid w:val="006211D0"/>
    <w:rsid w:val="006227AC"/>
    <w:rsid w:val="006235C8"/>
    <w:rsid w:val="00623818"/>
    <w:rsid w:val="00623DAD"/>
    <w:rsid w:val="00627139"/>
    <w:rsid w:val="0062778B"/>
    <w:rsid w:val="0063135F"/>
    <w:rsid w:val="006371AE"/>
    <w:rsid w:val="006424A3"/>
    <w:rsid w:val="00644D26"/>
    <w:rsid w:val="00645381"/>
    <w:rsid w:val="00645BA2"/>
    <w:rsid w:val="00647E0B"/>
    <w:rsid w:val="006520CC"/>
    <w:rsid w:val="006557C8"/>
    <w:rsid w:val="00660533"/>
    <w:rsid w:val="006651DF"/>
    <w:rsid w:val="00670860"/>
    <w:rsid w:val="00672BEB"/>
    <w:rsid w:val="00673058"/>
    <w:rsid w:val="00673292"/>
    <w:rsid w:val="00683B36"/>
    <w:rsid w:val="006842C9"/>
    <w:rsid w:val="00684CCB"/>
    <w:rsid w:val="006926EA"/>
    <w:rsid w:val="00692834"/>
    <w:rsid w:val="00693C6B"/>
    <w:rsid w:val="00695CEF"/>
    <w:rsid w:val="00696BE8"/>
    <w:rsid w:val="00697873"/>
    <w:rsid w:val="006A14EF"/>
    <w:rsid w:val="006A1C9C"/>
    <w:rsid w:val="006A4A4A"/>
    <w:rsid w:val="006A4B4D"/>
    <w:rsid w:val="006B0682"/>
    <w:rsid w:val="006B4222"/>
    <w:rsid w:val="006C159C"/>
    <w:rsid w:val="006C36C6"/>
    <w:rsid w:val="006C5F44"/>
    <w:rsid w:val="006C6536"/>
    <w:rsid w:val="006C6CC1"/>
    <w:rsid w:val="006D058F"/>
    <w:rsid w:val="006D28A6"/>
    <w:rsid w:val="006D53DC"/>
    <w:rsid w:val="006D55EA"/>
    <w:rsid w:val="006E0C77"/>
    <w:rsid w:val="006E27F0"/>
    <w:rsid w:val="006E570B"/>
    <w:rsid w:val="006E62D9"/>
    <w:rsid w:val="006F1B82"/>
    <w:rsid w:val="006F4783"/>
    <w:rsid w:val="006F4B11"/>
    <w:rsid w:val="006F5581"/>
    <w:rsid w:val="006F64B5"/>
    <w:rsid w:val="006F69F2"/>
    <w:rsid w:val="007023F0"/>
    <w:rsid w:val="00713A97"/>
    <w:rsid w:val="0071691F"/>
    <w:rsid w:val="00717383"/>
    <w:rsid w:val="00717847"/>
    <w:rsid w:val="00720901"/>
    <w:rsid w:val="0072189A"/>
    <w:rsid w:val="00723522"/>
    <w:rsid w:val="00726916"/>
    <w:rsid w:val="00726CA3"/>
    <w:rsid w:val="00742900"/>
    <w:rsid w:val="00742CE7"/>
    <w:rsid w:val="00743E62"/>
    <w:rsid w:val="0074420E"/>
    <w:rsid w:val="00746332"/>
    <w:rsid w:val="007526FC"/>
    <w:rsid w:val="0075619C"/>
    <w:rsid w:val="00761F96"/>
    <w:rsid w:val="0076299B"/>
    <w:rsid w:val="00762D9E"/>
    <w:rsid w:val="00766A8B"/>
    <w:rsid w:val="00767AA6"/>
    <w:rsid w:val="00772E1F"/>
    <w:rsid w:val="00780273"/>
    <w:rsid w:val="007803F2"/>
    <w:rsid w:val="007822DF"/>
    <w:rsid w:val="00794FC1"/>
    <w:rsid w:val="00795A67"/>
    <w:rsid w:val="00797D35"/>
    <w:rsid w:val="007A10A5"/>
    <w:rsid w:val="007A2864"/>
    <w:rsid w:val="007A5592"/>
    <w:rsid w:val="007B0C10"/>
    <w:rsid w:val="007B488F"/>
    <w:rsid w:val="007C613E"/>
    <w:rsid w:val="007D0E57"/>
    <w:rsid w:val="007D2ACD"/>
    <w:rsid w:val="007D70CB"/>
    <w:rsid w:val="007D7508"/>
    <w:rsid w:val="007D7D80"/>
    <w:rsid w:val="007E15BF"/>
    <w:rsid w:val="007E4DC4"/>
    <w:rsid w:val="007E6183"/>
    <w:rsid w:val="007E62D5"/>
    <w:rsid w:val="007E6B7C"/>
    <w:rsid w:val="007E73D2"/>
    <w:rsid w:val="007F0325"/>
    <w:rsid w:val="007F07F6"/>
    <w:rsid w:val="007F0FAE"/>
    <w:rsid w:val="007F20E1"/>
    <w:rsid w:val="007F499F"/>
    <w:rsid w:val="008004B4"/>
    <w:rsid w:val="008034BE"/>
    <w:rsid w:val="00803934"/>
    <w:rsid w:val="00807DBF"/>
    <w:rsid w:val="00812197"/>
    <w:rsid w:val="00813B41"/>
    <w:rsid w:val="00817CB9"/>
    <w:rsid w:val="008242DD"/>
    <w:rsid w:val="00824B26"/>
    <w:rsid w:val="0082633E"/>
    <w:rsid w:val="00827D9E"/>
    <w:rsid w:val="00831DA7"/>
    <w:rsid w:val="0083465F"/>
    <w:rsid w:val="00837214"/>
    <w:rsid w:val="00841330"/>
    <w:rsid w:val="008416E1"/>
    <w:rsid w:val="008429DB"/>
    <w:rsid w:val="00842B7D"/>
    <w:rsid w:val="008434D3"/>
    <w:rsid w:val="00844529"/>
    <w:rsid w:val="0084583D"/>
    <w:rsid w:val="00846ED1"/>
    <w:rsid w:val="00850D6E"/>
    <w:rsid w:val="00852F12"/>
    <w:rsid w:val="00862B0F"/>
    <w:rsid w:val="00863B4F"/>
    <w:rsid w:val="00867490"/>
    <w:rsid w:val="0086783B"/>
    <w:rsid w:val="00872447"/>
    <w:rsid w:val="008727A5"/>
    <w:rsid w:val="0087491C"/>
    <w:rsid w:val="0088147F"/>
    <w:rsid w:val="00882359"/>
    <w:rsid w:val="0088582F"/>
    <w:rsid w:val="00885D3A"/>
    <w:rsid w:val="00891052"/>
    <w:rsid w:val="0089187B"/>
    <w:rsid w:val="00894101"/>
    <w:rsid w:val="00895DA8"/>
    <w:rsid w:val="008977C2"/>
    <w:rsid w:val="008A0A50"/>
    <w:rsid w:val="008A30BE"/>
    <w:rsid w:val="008A392A"/>
    <w:rsid w:val="008A3CBC"/>
    <w:rsid w:val="008A4707"/>
    <w:rsid w:val="008A6B02"/>
    <w:rsid w:val="008B1C5F"/>
    <w:rsid w:val="008B39C9"/>
    <w:rsid w:val="008B5C76"/>
    <w:rsid w:val="008B724B"/>
    <w:rsid w:val="008B7A16"/>
    <w:rsid w:val="008C411D"/>
    <w:rsid w:val="008C4492"/>
    <w:rsid w:val="008C4797"/>
    <w:rsid w:val="008D00EF"/>
    <w:rsid w:val="008D029F"/>
    <w:rsid w:val="008D10B0"/>
    <w:rsid w:val="008E0487"/>
    <w:rsid w:val="008F2AC3"/>
    <w:rsid w:val="008F33C3"/>
    <w:rsid w:val="008F34B0"/>
    <w:rsid w:val="008F717D"/>
    <w:rsid w:val="00900C1A"/>
    <w:rsid w:val="00901EF6"/>
    <w:rsid w:val="009039D6"/>
    <w:rsid w:val="009041D3"/>
    <w:rsid w:val="009047A8"/>
    <w:rsid w:val="00906E5F"/>
    <w:rsid w:val="00912AB6"/>
    <w:rsid w:val="00923E7A"/>
    <w:rsid w:val="009305A9"/>
    <w:rsid w:val="00931C87"/>
    <w:rsid w:val="009346A9"/>
    <w:rsid w:val="00952793"/>
    <w:rsid w:val="009564FE"/>
    <w:rsid w:val="00964A39"/>
    <w:rsid w:val="00966383"/>
    <w:rsid w:val="00976350"/>
    <w:rsid w:val="009769D0"/>
    <w:rsid w:val="009836B1"/>
    <w:rsid w:val="0098743A"/>
    <w:rsid w:val="0098755C"/>
    <w:rsid w:val="00990150"/>
    <w:rsid w:val="009907C2"/>
    <w:rsid w:val="0099475B"/>
    <w:rsid w:val="00995175"/>
    <w:rsid w:val="00995858"/>
    <w:rsid w:val="00995E76"/>
    <w:rsid w:val="00995F7C"/>
    <w:rsid w:val="00996C18"/>
    <w:rsid w:val="00997178"/>
    <w:rsid w:val="009A1CFC"/>
    <w:rsid w:val="009A2559"/>
    <w:rsid w:val="009A5764"/>
    <w:rsid w:val="009B0014"/>
    <w:rsid w:val="009B3339"/>
    <w:rsid w:val="009B375B"/>
    <w:rsid w:val="009B7A63"/>
    <w:rsid w:val="009C253A"/>
    <w:rsid w:val="009C3410"/>
    <w:rsid w:val="009C47CA"/>
    <w:rsid w:val="009C7183"/>
    <w:rsid w:val="009D0002"/>
    <w:rsid w:val="009D08F0"/>
    <w:rsid w:val="009D39FC"/>
    <w:rsid w:val="009D5B18"/>
    <w:rsid w:val="009D7CDB"/>
    <w:rsid w:val="009E03A1"/>
    <w:rsid w:val="009E2086"/>
    <w:rsid w:val="009E7951"/>
    <w:rsid w:val="009F5343"/>
    <w:rsid w:val="009F7D34"/>
    <w:rsid w:val="00A051F3"/>
    <w:rsid w:val="00A12D71"/>
    <w:rsid w:val="00A13DF0"/>
    <w:rsid w:val="00A14486"/>
    <w:rsid w:val="00A1515E"/>
    <w:rsid w:val="00A1691D"/>
    <w:rsid w:val="00A200F2"/>
    <w:rsid w:val="00A260FE"/>
    <w:rsid w:val="00A267AD"/>
    <w:rsid w:val="00A323E4"/>
    <w:rsid w:val="00A413C0"/>
    <w:rsid w:val="00A4305E"/>
    <w:rsid w:val="00A43ADC"/>
    <w:rsid w:val="00A45C99"/>
    <w:rsid w:val="00A528CE"/>
    <w:rsid w:val="00A57B4E"/>
    <w:rsid w:val="00A61258"/>
    <w:rsid w:val="00A6728F"/>
    <w:rsid w:val="00A67F70"/>
    <w:rsid w:val="00A71411"/>
    <w:rsid w:val="00A74049"/>
    <w:rsid w:val="00A745AA"/>
    <w:rsid w:val="00A74983"/>
    <w:rsid w:val="00A75B42"/>
    <w:rsid w:val="00A76E3F"/>
    <w:rsid w:val="00A7790E"/>
    <w:rsid w:val="00A84F5A"/>
    <w:rsid w:val="00A869A1"/>
    <w:rsid w:val="00A87168"/>
    <w:rsid w:val="00A90C5C"/>
    <w:rsid w:val="00A91294"/>
    <w:rsid w:val="00A93607"/>
    <w:rsid w:val="00A937C7"/>
    <w:rsid w:val="00A95E96"/>
    <w:rsid w:val="00AA201F"/>
    <w:rsid w:val="00AA4FD0"/>
    <w:rsid w:val="00AA658A"/>
    <w:rsid w:val="00AA75C7"/>
    <w:rsid w:val="00AA7F81"/>
    <w:rsid w:val="00AB5EB4"/>
    <w:rsid w:val="00AB7CC6"/>
    <w:rsid w:val="00AB7F20"/>
    <w:rsid w:val="00AC5E9C"/>
    <w:rsid w:val="00AC6C56"/>
    <w:rsid w:val="00AC7121"/>
    <w:rsid w:val="00AD0F8B"/>
    <w:rsid w:val="00AD221F"/>
    <w:rsid w:val="00AD527B"/>
    <w:rsid w:val="00AD60D1"/>
    <w:rsid w:val="00AD7CA2"/>
    <w:rsid w:val="00AF01B4"/>
    <w:rsid w:val="00AF1EFC"/>
    <w:rsid w:val="00AF35D6"/>
    <w:rsid w:val="00AF40E9"/>
    <w:rsid w:val="00AF62BE"/>
    <w:rsid w:val="00AF6C20"/>
    <w:rsid w:val="00AF7FA5"/>
    <w:rsid w:val="00B028A8"/>
    <w:rsid w:val="00B0425C"/>
    <w:rsid w:val="00B0640F"/>
    <w:rsid w:val="00B11EDE"/>
    <w:rsid w:val="00B14C5D"/>
    <w:rsid w:val="00B1665C"/>
    <w:rsid w:val="00B179F2"/>
    <w:rsid w:val="00B24CA3"/>
    <w:rsid w:val="00B365C3"/>
    <w:rsid w:val="00B412EF"/>
    <w:rsid w:val="00B42C53"/>
    <w:rsid w:val="00B43B4E"/>
    <w:rsid w:val="00B46F45"/>
    <w:rsid w:val="00B51868"/>
    <w:rsid w:val="00B53D40"/>
    <w:rsid w:val="00B54B63"/>
    <w:rsid w:val="00B55A49"/>
    <w:rsid w:val="00B6041D"/>
    <w:rsid w:val="00B62695"/>
    <w:rsid w:val="00B6498F"/>
    <w:rsid w:val="00B733DD"/>
    <w:rsid w:val="00B77975"/>
    <w:rsid w:val="00B845AE"/>
    <w:rsid w:val="00B845C0"/>
    <w:rsid w:val="00B86316"/>
    <w:rsid w:val="00B92FBB"/>
    <w:rsid w:val="00B93C80"/>
    <w:rsid w:val="00B95CBF"/>
    <w:rsid w:val="00B95CDE"/>
    <w:rsid w:val="00B96990"/>
    <w:rsid w:val="00BA10B2"/>
    <w:rsid w:val="00BA50A4"/>
    <w:rsid w:val="00BA7734"/>
    <w:rsid w:val="00BA7BF0"/>
    <w:rsid w:val="00BB14D2"/>
    <w:rsid w:val="00BB1895"/>
    <w:rsid w:val="00BB3BB5"/>
    <w:rsid w:val="00BB4411"/>
    <w:rsid w:val="00BC1C78"/>
    <w:rsid w:val="00BC20BE"/>
    <w:rsid w:val="00BC5320"/>
    <w:rsid w:val="00BC6BB6"/>
    <w:rsid w:val="00BD50A1"/>
    <w:rsid w:val="00BD5BE9"/>
    <w:rsid w:val="00BE1CE4"/>
    <w:rsid w:val="00BF0131"/>
    <w:rsid w:val="00BF3BAD"/>
    <w:rsid w:val="00BF6B69"/>
    <w:rsid w:val="00BF6FCB"/>
    <w:rsid w:val="00C02FCE"/>
    <w:rsid w:val="00C06BC4"/>
    <w:rsid w:val="00C104A9"/>
    <w:rsid w:val="00C12D83"/>
    <w:rsid w:val="00C157F9"/>
    <w:rsid w:val="00C21514"/>
    <w:rsid w:val="00C21537"/>
    <w:rsid w:val="00C24ACA"/>
    <w:rsid w:val="00C2604C"/>
    <w:rsid w:val="00C27009"/>
    <w:rsid w:val="00C30CBE"/>
    <w:rsid w:val="00C3175F"/>
    <w:rsid w:val="00C3256D"/>
    <w:rsid w:val="00C337BB"/>
    <w:rsid w:val="00C35005"/>
    <w:rsid w:val="00C35AD0"/>
    <w:rsid w:val="00C360DC"/>
    <w:rsid w:val="00C41B6F"/>
    <w:rsid w:val="00C438D0"/>
    <w:rsid w:val="00C43C33"/>
    <w:rsid w:val="00C46849"/>
    <w:rsid w:val="00C50506"/>
    <w:rsid w:val="00C5284A"/>
    <w:rsid w:val="00C53DED"/>
    <w:rsid w:val="00C54821"/>
    <w:rsid w:val="00C564BD"/>
    <w:rsid w:val="00C57A44"/>
    <w:rsid w:val="00C60E77"/>
    <w:rsid w:val="00C63F27"/>
    <w:rsid w:val="00C74229"/>
    <w:rsid w:val="00C74AC8"/>
    <w:rsid w:val="00C75443"/>
    <w:rsid w:val="00C76059"/>
    <w:rsid w:val="00C767B7"/>
    <w:rsid w:val="00C7725D"/>
    <w:rsid w:val="00C773C8"/>
    <w:rsid w:val="00C822C4"/>
    <w:rsid w:val="00C82A7B"/>
    <w:rsid w:val="00C8525F"/>
    <w:rsid w:val="00C908A4"/>
    <w:rsid w:val="00C94377"/>
    <w:rsid w:val="00C9508C"/>
    <w:rsid w:val="00C95B33"/>
    <w:rsid w:val="00C96246"/>
    <w:rsid w:val="00CA201F"/>
    <w:rsid w:val="00CA218C"/>
    <w:rsid w:val="00CA355F"/>
    <w:rsid w:val="00CA482B"/>
    <w:rsid w:val="00CB02BB"/>
    <w:rsid w:val="00CB2E1E"/>
    <w:rsid w:val="00CB2EE9"/>
    <w:rsid w:val="00CB4EA6"/>
    <w:rsid w:val="00CB68C3"/>
    <w:rsid w:val="00CC1063"/>
    <w:rsid w:val="00CC2898"/>
    <w:rsid w:val="00CC2E5D"/>
    <w:rsid w:val="00CD037F"/>
    <w:rsid w:val="00CD31A5"/>
    <w:rsid w:val="00CD4DB1"/>
    <w:rsid w:val="00CD5913"/>
    <w:rsid w:val="00CD5DA9"/>
    <w:rsid w:val="00CE092B"/>
    <w:rsid w:val="00CE402A"/>
    <w:rsid w:val="00CE5A34"/>
    <w:rsid w:val="00CE7F6A"/>
    <w:rsid w:val="00CF07A8"/>
    <w:rsid w:val="00CF2026"/>
    <w:rsid w:val="00CF3929"/>
    <w:rsid w:val="00CF7BD9"/>
    <w:rsid w:val="00D01A17"/>
    <w:rsid w:val="00D029A2"/>
    <w:rsid w:val="00D02D9D"/>
    <w:rsid w:val="00D03029"/>
    <w:rsid w:val="00D06428"/>
    <w:rsid w:val="00D11F73"/>
    <w:rsid w:val="00D13FA6"/>
    <w:rsid w:val="00D15E9A"/>
    <w:rsid w:val="00D163FC"/>
    <w:rsid w:val="00D17F1A"/>
    <w:rsid w:val="00D20501"/>
    <w:rsid w:val="00D24EB4"/>
    <w:rsid w:val="00D347DA"/>
    <w:rsid w:val="00D34A74"/>
    <w:rsid w:val="00D372F1"/>
    <w:rsid w:val="00D37E94"/>
    <w:rsid w:val="00D41225"/>
    <w:rsid w:val="00D41F10"/>
    <w:rsid w:val="00D432D3"/>
    <w:rsid w:val="00D457C7"/>
    <w:rsid w:val="00D51BBD"/>
    <w:rsid w:val="00D51EFA"/>
    <w:rsid w:val="00D5224E"/>
    <w:rsid w:val="00D5747A"/>
    <w:rsid w:val="00D637A8"/>
    <w:rsid w:val="00D63BDA"/>
    <w:rsid w:val="00D642D3"/>
    <w:rsid w:val="00D64338"/>
    <w:rsid w:val="00D656D2"/>
    <w:rsid w:val="00D6643B"/>
    <w:rsid w:val="00D6728C"/>
    <w:rsid w:val="00D703C1"/>
    <w:rsid w:val="00D812B2"/>
    <w:rsid w:val="00D829B7"/>
    <w:rsid w:val="00D83099"/>
    <w:rsid w:val="00D86288"/>
    <w:rsid w:val="00D86A33"/>
    <w:rsid w:val="00D86B54"/>
    <w:rsid w:val="00D877C8"/>
    <w:rsid w:val="00D878C9"/>
    <w:rsid w:val="00D92A1C"/>
    <w:rsid w:val="00D947D5"/>
    <w:rsid w:val="00DA2805"/>
    <w:rsid w:val="00DA3FFA"/>
    <w:rsid w:val="00DA4E7C"/>
    <w:rsid w:val="00DA5011"/>
    <w:rsid w:val="00DB1324"/>
    <w:rsid w:val="00DB2705"/>
    <w:rsid w:val="00DB7904"/>
    <w:rsid w:val="00DC3546"/>
    <w:rsid w:val="00DD3188"/>
    <w:rsid w:val="00DD52F9"/>
    <w:rsid w:val="00DE2988"/>
    <w:rsid w:val="00DE5278"/>
    <w:rsid w:val="00DE53B5"/>
    <w:rsid w:val="00DF0C15"/>
    <w:rsid w:val="00DF24AA"/>
    <w:rsid w:val="00DF637A"/>
    <w:rsid w:val="00E00692"/>
    <w:rsid w:val="00E02129"/>
    <w:rsid w:val="00E025C4"/>
    <w:rsid w:val="00E05FA1"/>
    <w:rsid w:val="00E21832"/>
    <w:rsid w:val="00E2345B"/>
    <w:rsid w:val="00E241A6"/>
    <w:rsid w:val="00E24C57"/>
    <w:rsid w:val="00E26077"/>
    <w:rsid w:val="00E2664A"/>
    <w:rsid w:val="00E3102C"/>
    <w:rsid w:val="00E36A65"/>
    <w:rsid w:val="00E37247"/>
    <w:rsid w:val="00E43393"/>
    <w:rsid w:val="00E516FC"/>
    <w:rsid w:val="00E522FC"/>
    <w:rsid w:val="00E57C85"/>
    <w:rsid w:val="00E651B3"/>
    <w:rsid w:val="00E720E7"/>
    <w:rsid w:val="00E72733"/>
    <w:rsid w:val="00E77E1D"/>
    <w:rsid w:val="00E813BD"/>
    <w:rsid w:val="00E83170"/>
    <w:rsid w:val="00E8650C"/>
    <w:rsid w:val="00E87C52"/>
    <w:rsid w:val="00E90457"/>
    <w:rsid w:val="00E91B18"/>
    <w:rsid w:val="00E936AC"/>
    <w:rsid w:val="00EA477D"/>
    <w:rsid w:val="00EA5986"/>
    <w:rsid w:val="00EA6022"/>
    <w:rsid w:val="00EA7CF6"/>
    <w:rsid w:val="00EB055F"/>
    <w:rsid w:val="00EB2DAD"/>
    <w:rsid w:val="00EB59FF"/>
    <w:rsid w:val="00EB6064"/>
    <w:rsid w:val="00EC113C"/>
    <w:rsid w:val="00EC22B2"/>
    <w:rsid w:val="00EC6150"/>
    <w:rsid w:val="00EC6998"/>
    <w:rsid w:val="00ED08AA"/>
    <w:rsid w:val="00ED6305"/>
    <w:rsid w:val="00ED6AF8"/>
    <w:rsid w:val="00ED736E"/>
    <w:rsid w:val="00EE5A58"/>
    <w:rsid w:val="00EE6F70"/>
    <w:rsid w:val="00EE722C"/>
    <w:rsid w:val="00EE73A3"/>
    <w:rsid w:val="00EF0F2B"/>
    <w:rsid w:val="00EF6154"/>
    <w:rsid w:val="00F056CC"/>
    <w:rsid w:val="00F0735B"/>
    <w:rsid w:val="00F07DF9"/>
    <w:rsid w:val="00F168ED"/>
    <w:rsid w:val="00F222AD"/>
    <w:rsid w:val="00F260D6"/>
    <w:rsid w:val="00F3046D"/>
    <w:rsid w:val="00F30A40"/>
    <w:rsid w:val="00F32686"/>
    <w:rsid w:val="00F346F6"/>
    <w:rsid w:val="00F34EA9"/>
    <w:rsid w:val="00F35782"/>
    <w:rsid w:val="00F362E5"/>
    <w:rsid w:val="00F362F4"/>
    <w:rsid w:val="00F42795"/>
    <w:rsid w:val="00F44B89"/>
    <w:rsid w:val="00F52220"/>
    <w:rsid w:val="00F54449"/>
    <w:rsid w:val="00F557B8"/>
    <w:rsid w:val="00F65FAE"/>
    <w:rsid w:val="00F67B59"/>
    <w:rsid w:val="00F7505F"/>
    <w:rsid w:val="00F770C8"/>
    <w:rsid w:val="00F82EDD"/>
    <w:rsid w:val="00F83A39"/>
    <w:rsid w:val="00F844C8"/>
    <w:rsid w:val="00F87664"/>
    <w:rsid w:val="00F90B7B"/>
    <w:rsid w:val="00F93517"/>
    <w:rsid w:val="00F95438"/>
    <w:rsid w:val="00FA0D37"/>
    <w:rsid w:val="00FA145C"/>
    <w:rsid w:val="00FA27C8"/>
    <w:rsid w:val="00FA4E7C"/>
    <w:rsid w:val="00FA7B5F"/>
    <w:rsid w:val="00FB194D"/>
    <w:rsid w:val="00FB260F"/>
    <w:rsid w:val="00FB490F"/>
    <w:rsid w:val="00FB49F1"/>
    <w:rsid w:val="00FC0664"/>
    <w:rsid w:val="00FC2C36"/>
    <w:rsid w:val="00FC3CCD"/>
    <w:rsid w:val="00FC3DE5"/>
    <w:rsid w:val="00FC6741"/>
    <w:rsid w:val="00FD167C"/>
    <w:rsid w:val="00FD22C4"/>
    <w:rsid w:val="00FD47E7"/>
    <w:rsid w:val="00FD4BAA"/>
    <w:rsid w:val="00FD685F"/>
    <w:rsid w:val="00FD7F4E"/>
    <w:rsid w:val="00FE06D1"/>
    <w:rsid w:val="00FE25D1"/>
    <w:rsid w:val="00FE77EA"/>
    <w:rsid w:val="00FF3E5A"/>
    <w:rsid w:val="00FF7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c"/>
    </o:shapedefaults>
    <o:shapelayout v:ext="edit">
      <o:idmap v:ext="edit" data="1"/>
    </o:shapelayout>
  </w:shapeDefaults>
  <w:decimalSymbol w:val="."/>
  <w:listSeparator w:val=","/>
  <w14:docId w14:val="67C5218E"/>
  <w15:docId w15:val="{6DC79461-80B1-4E8B-A8B7-53F334FD6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iPriority="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1"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733DD"/>
  </w:style>
  <w:style w:type="paragraph" w:styleId="Heading1">
    <w:name w:val="heading 1"/>
    <w:basedOn w:val="Normal"/>
    <w:next w:val="Normal"/>
    <w:link w:val="Heading1Char"/>
    <w:qFormat/>
    <w:rsid w:val="000D0F38"/>
    <w:pPr>
      <w:keepNext/>
      <w:spacing w:before="240" w:after="60"/>
      <w:outlineLvl w:val="0"/>
    </w:pPr>
    <w:rPr>
      <w:rFonts w:cs="Arial"/>
      <w:bCs/>
      <w:color w:val="1B3668"/>
      <w:kern w:val="32"/>
      <w:sz w:val="36"/>
      <w:szCs w:val="36"/>
    </w:rPr>
  </w:style>
  <w:style w:type="paragraph" w:styleId="Heading2">
    <w:name w:val="heading 2"/>
    <w:basedOn w:val="Normal"/>
    <w:next w:val="Normal"/>
    <w:link w:val="Heading2Char"/>
    <w:qFormat/>
    <w:rsid w:val="00B733DD"/>
    <w:pPr>
      <w:keepNext/>
      <w:spacing w:before="240" w:after="60"/>
      <w:outlineLvl w:val="1"/>
    </w:pPr>
    <w:rPr>
      <w:rFonts w:cs="Arial"/>
      <w:bCs/>
      <w:iCs/>
      <w:color w:val="000000" w:themeColor="text1"/>
      <w:sz w:val="32"/>
      <w:szCs w:val="32"/>
    </w:rPr>
  </w:style>
  <w:style w:type="paragraph" w:styleId="Heading3">
    <w:name w:val="heading 3"/>
    <w:basedOn w:val="Normal"/>
    <w:next w:val="Normal"/>
    <w:link w:val="Heading3Char"/>
    <w:qFormat/>
    <w:rsid w:val="000D0F38"/>
    <w:pPr>
      <w:keepNext/>
      <w:spacing w:before="240" w:after="60"/>
      <w:outlineLvl w:val="2"/>
    </w:pPr>
    <w:rPr>
      <w:rFonts w:cs="Arial"/>
      <w:bCs/>
      <w:color w:val="1B3668"/>
      <w:sz w:val="28"/>
      <w:szCs w:val="28"/>
    </w:rPr>
  </w:style>
  <w:style w:type="paragraph" w:styleId="Heading4">
    <w:name w:val="heading 4"/>
    <w:basedOn w:val="Normal"/>
    <w:next w:val="Normal"/>
    <w:link w:val="Heading4Char"/>
    <w:qFormat/>
    <w:rsid w:val="00B733DD"/>
    <w:pPr>
      <w:keepNext/>
      <w:spacing w:before="240" w:after="60"/>
      <w:outlineLvl w:val="3"/>
    </w:pPr>
    <w:rPr>
      <w:bCs/>
      <w:color w:val="000000"/>
      <w:sz w:val="24"/>
      <w:szCs w:val="24"/>
    </w:rPr>
  </w:style>
  <w:style w:type="paragraph" w:styleId="Heading5">
    <w:name w:val="heading 5"/>
    <w:basedOn w:val="Normal"/>
    <w:next w:val="Normal"/>
    <w:link w:val="Heading5Char"/>
    <w:qFormat/>
    <w:rsid w:val="000D0F38"/>
    <w:pPr>
      <w:keepNext/>
      <w:spacing w:before="240" w:after="60"/>
      <w:outlineLvl w:val="4"/>
    </w:pPr>
    <w:rPr>
      <w:rFonts w:cs="Arial"/>
      <w:bCs/>
      <w:iCs/>
      <w:color w:val="1B3668"/>
      <w:szCs w:val="24"/>
    </w:rPr>
  </w:style>
  <w:style w:type="paragraph" w:styleId="Heading6">
    <w:name w:val="heading 6"/>
    <w:basedOn w:val="Normal"/>
    <w:next w:val="Normal"/>
    <w:rsid w:val="003B7038"/>
    <w:pPr>
      <w:spacing w:before="120" w:after="12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aliases w:val="Bulleted List,Unordered Lists"/>
    <w:basedOn w:val="ListParagraph"/>
    <w:uiPriority w:val="1"/>
    <w:qFormat/>
    <w:rsid w:val="00B733DD"/>
    <w:pPr>
      <w:numPr>
        <w:numId w:val="15"/>
      </w:numPr>
      <w:spacing w:before="120" w:after="120"/>
      <w:contextualSpacing w:val="0"/>
    </w:pPr>
  </w:style>
  <w:style w:type="paragraph" w:customStyle="1" w:styleId="IndentListBullet">
    <w:name w:val="Indent List Bullet"/>
    <w:basedOn w:val="ListBullet2"/>
    <w:rsid w:val="003B7038"/>
    <w:pPr>
      <w:numPr>
        <w:numId w:val="9"/>
      </w:numPr>
      <w:tabs>
        <w:tab w:val="left" w:pos="360"/>
      </w:tabs>
    </w:pPr>
  </w:style>
  <w:style w:type="paragraph" w:styleId="TOC1">
    <w:name w:val="toc 1"/>
    <w:basedOn w:val="Normal"/>
    <w:next w:val="Normal"/>
    <w:autoRedefine/>
    <w:uiPriority w:val="39"/>
    <w:rsid w:val="000D0F38"/>
    <w:pPr>
      <w:tabs>
        <w:tab w:val="right" w:leader="dot" w:pos="12960"/>
      </w:tabs>
    </w:pPr>
    <w:rPr>
      <w:noProof/>
      <w:color w:val="1B3668"/>
    </w:rPr>
  </w:style>
  <w:style w:type="paragraph" w:styleId="TOC2">
    <w:name w:val="toc 2"/>
    <w:basedOn w:val="Normal"/>
    <w:next w:val="Normal"/>
    <w:autoRedefine/>
    <w:uiPriority w:val="39"/>
    <w:rsid w:val="00F42795"/>
    <w:pPr>
      <w:tabs>
        <w:tab w:val="right" w:leader="dot" w:pos="12960"/>
      </w:tabs>
      <w:ind w:left="720"/>
    </w:pPr>
    <w:rPr>
      <w:noProof/>
      <w:color w:val="55565A"/>
    </w:rPr>
  </w:style>
  <w:style w:type="paragraph" w:styleId="TOC3">
    <w:name w:val="toc 3"/>
    <w:basedOn w:val="Normal"/>
    <w:next w:val="Normal"/>
    <w:autoRedefine/>
    <w:uiPriority w:val="39"/>
    <w:rsid w:val="000D0F38"/>
    <w:pPr>
      <w:tabs>
        <w:tab w:val="right" w:leader="dot" w:pos="12960"/>
      </w:tabs>
      <w:ind w:left="1440"/>
    </w:pPr>
    <w:rPr>
      <w:noProof/>
      <w:color w:val="1B3668"/>
    </w:rPr>
  </w:style>
  <w:style w:type="paragraph" w:styleId="Footer">
    <w:name w:val="footer"/>
    <w:basedOn w:val="Normal"/>
    <w:link w:val="FooterChar"/>
    <w:autoRedefine/>
    <w:uiPriority w:val="99"/>
    <w:rsid w:val="003B7038"/>
    <w:pPr>
      <w:tabs>
        <w:tab w:val="center" w:pos="4320"/>
        <w:tab w:val="right" w:pos="8640"/>
      </w:tabs>
    </w:pPr>
  </w:style>
  <w:style w:type="character" w:styleId="PageNumber">
    <w:name w:val="page number"/>
    <w:basedOn w:val="DefaultParagraphFont"/>
    <w:rsid w:val="003B7038"/>
  </w:style>
  <w:style w:type="paragraph" w:styleId="TOC4">
    <w:name w:val="toc 4"/>
    <w:basedOn w:val="Normal"/>
    <w:next w:val="Normal"/>
    <w:autoRedefine/>
    <w:uiPriority w:val="39"/>
    <w:rsid w:val="00F42795"/>
    <w:pPr>
      <w:tabs>
        <w:tab w:val="right" w:leader="dot" w:pos="12960"/>
      </w:tabs>
      <w:ind w:left="2160"/>
    </w:pPr>
    <w:rPr>
      <w:noProof/>
      <w:color w:val="55565A"/>
    </w:rPr>
  </w:style>
  <w:style w:type="character" w:styleId="Hyperlink">
    <w:name w:val="Hyperlink"/>
    <w:uiPriority w:val="99"/>
    <w:rsid w:val="003B7038"/>
    <w:rPr>
      <w:color w:val="0000FF"/>
      <w:u w:val="single"/>
    </w:rPr>
  </w:style>
  <w:style w:type="paragraph" w:styleId="BodyText">
    <w:name w:val="Body Text"/>
    <w:basedOn w:val="Normal"/>
    <w:autoRedefine/>
    <w:rsid w:val="003B7038"/>
    <w:pPr>
      <w:spacing w:after="120"/>
    </w:pPr>
  </w:style>
  <w:style w:type="paragraph" w:styleId="Header">
    <w:name w:val="header"/>
    <w:basedOn w:val="Normal"/>
    <w:rsid w:val="003B7038"/>
    <w:pPr>
      <w:tabs>
        <w:tab w:val="center" w:pos="4320"/>
        <w:tab w:val="right" w:pos="8640"/>
      </w:tabs>
    </w:pPr>
  </w:style>
  <w:style w:type="table" w:styleId="TableGrid">
    <w:name w:val="Table Grid"/>
    <w:basedOn w:val="TableNormal"/>
    <w:rsid w:val="003B70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ing">
    <w:name w:val="Coding"/>
    <w:basedOn w:val="Normal"/>
    <w:rsid w:val="003B7038"/>
    <w:pPr>
      <w:tabs>
        <w:tab w:val="left" w:pos="750"/>
      </w:tabs>
    </w:pPr>
    <w:rPr>
      <w:rFonts w:ascii="Courier New" w:hAnsi="Courier New"/>
    </w:rPr>
  </w:style>
  <w:style w:type="paragraph" w:styleId="NormalWeb">
    <w:name w:val="Normal (Web)"/>
    <w:basedOn w:val="Normal"/>
    <w:uiPriority w:val="99"/>
    <w:rsid w:val="003B7038"/>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rsid w:val="003B7038"/>
    <w:rPr>
      <w:rFonts w:ascii="Tahoma" w:hAnsi="Tahoma" w:cs="Tahoma"/>
      <w:sz w:val="16"/>
      <w:szCs w:val="16"/>
    </w:rPr>
  </w:style>
  <w:style w:type="character" w:customStyle="1" w:styleId="BalloonTextChar">
    <w:name w:val="Balloon Text Char"/>
    <w:link w:val="BalloonText"/>
    <w:rsid w:val="003B7038"/>
    <w:rPr>
      <w:rFonts w:ascii="Tahoma" w:hAnsi="Tahoma" w:cs="Tahoma"/>
      <w:sz w:val="16"/>
      <w:szCs w:val="16"/>
    </w:rPr>
  </w:style>
  <w:style w:type="character" w:customStyle="1" w:styleId="FooterChar">
    <w:name w:val="Footer Char"/>
    <w:link w:val="Footer"/>
    <w:uiPriority w:val="99"/>
    <w:rsid w:val="003B7038"/>
    <w:rPr>
      <w:rFonts w:ascii="Arial" w:hAnsi="Arial"/>
      <w:sz w:val="22"/>
      <w:szCs w:val="22"/>
    </w:rPr>
  </w:style>
  <w:style w:type="character" w:styleId="Emphasis">
    <w:name w:val="Emphasis"/>
    <w:aliases w:val="Image Caption"/>
    <w:basedOn w:val="DefaultParagraphFont"/>
    <w:uiPriority w:val="2"/>
    <w:rsid w:val="003B7038"/>
    <w:rPr>
      <w:rFonts w:ascii="Arial Narrow" w:hAnsi="Arial Narrow"/>
      <w:i w:val="0"/>
      <w:iCs/>
      <w:color w:val="005596"/>
      <w:sz w:val="20"/>
    </w:rPr>
  </w:style>
  <w:style w:type="character" w:styleId="Strong">
    <w:name w:val="Strong"/>
    <w:aliases w:val="Bold Emphasis,UI Control"/>
    <w:basedOn w:val="DefaultParagraphFont"/>
    <w:uiPriority w:val="1"/>
    <w:qFormat/>
    <w:rsid w:val="00B733DD"/>
    <w:rPr>
      <w:rFonts w:ascii="Arial" w:hAnsi="Arial"/>
      <w:b/>
      <w:bCs/>
      <w:sz w:val="22"/>
    </w:rPr>
  </w:style>
  <w:style w:type="character" w:styleId="SubtleEmphasis">
    <w:name w:val="Subtle Emphasis"/>
    <w:aliases w:val="System Message"/>
    <w:basedOn w:val="DefaultParagraphFont"/>
    <w:uiPriority w:val="19"/>
    <w:rsid w:val="003B7038"/>
    <w:rPr>
      <w:i/>
      <w:iCs/>
      <w:color w:val="808080" w:themeColor="text1" w:themeTint="7F"/>
    </w:rPr>
  </w:style>
  <w:style w:type="paragraph" w:styleId="NoSpacing">
    <w:name w:val="No Spacing"/>
    <w:aliases w:val="Step"/>
    <w:basedOn w:val="ListNumber"/>
    <w:next w:val="Normal"/>
    <w:uiPriority w:val="1"/>
    <w:rsid w:val="003B7038"/>
    <w:pPr>
      <w:numPr>
        <w:numId w:val="8"/>
      </w:numPr>
    </w:pPr>
  </w:style>
  <w:style w:type="character" w:styleId="IntenseEmphasis">
    <w:name w:val="Intense Emphasis"/>
    <w:aliases w:val="Parameter and Variable Names"/>
    <w:basedOn w:val="DefaultParagraphFont"/>
    <w:uiPriority w:val="21"/>
    <w:rsid w:val="003B7038"/>
    <w:rPr>
      <w:b/>
      <w:bCs/>
      <w:i/>
      <w:iCs/>
      <w:color w:val="4F81BD" w:themeColor="accent1"/>
    </w:rPr>
  </w:style>
  <w:style w:type="paragraph" w:styleId="ListNumber">
    <w:name w:val="List Number"/>
    <w:aliases w:val="Steps,Ordered Lists"/>
    <w:basedOn w:val="ListParagraph"/>
    <w:qFormat/>
    <w:rsid w:val="00B733DD"/>
    <w:pPr>
      <w:numPr>
        <w:numId w:val="14"/>
      </w:numPr>
    </w:pPr>
  </w:style>
  <w:style w:type="paragraph" w:styleId="ListNumber2">
    <w:name w:val="List Number 2"/>
    <w:basedOn w:val="Normal"/>
    <w:rsid w:val="003B7038"/>
    <w:pPr>
      <w:numPr>
        <w:numId w:val="7"/>
      </w:numPr>
      <w:contextualSpacing/>
    </w:pPr>
  </w:style>
  <w:style w:type="character" w:styleId="PlaceholderText">
    <w:name w:val="Placeholder Text"/>
    <w:basedOn w:val="DefaultParagraphFont"/>
    <w:uiPriority w:val="99"/>
    <w:semiHidden/>
    <w:rsid w:val="003B7038"/>
    <w:rPr>
      <w:color w:val="808080"/>
    </w:rPr>
  </w:style>
  <w:style w:type="paragraph" w:styleId="Caption">
    <w:name w:val="caption"/>
    <w:basedOn w:val="Normal"/>
    <w:next w:val="Normal"/>
    <w:unhideWhenUsed/>
    <w:qFormat/>
    <w:rsid w:val="000D0F38"/>
    <w:pPr>
      <w:spacing w:after="200"/>
    </w:pPr>
    <w:rPr>
      <w:bCs/>
      <w:i/>
      <w:color w:val="1B3668"/>
      <w:sz w:val="20"/>
      <w:szCs w:val="18"/>
    </w:rPr>
  </w:style>
  <w:style w:type="paragraph" w:styleId="Index1">
    <w:name w:val="index 1"/>
    <w:basedOn w:val="Normal"/>
    <w:next w:val="Normal"/>
    <w:autoRedefine/>
    <w:rsid w:val="003B7038"/>
    <w:pPr>
      <w:ind w:left="220" w:hanging="220"/>
    </w:pPr>
  </w:style>
  <w:style w:type="paragraph" w:styleId="TableofFigures">
    <w:name w:val="table of figures"/>
    <w:basedOn w:val="Normal"/>
    <w:next w:val="Normal"/>
    <w:uiPriority w:val="99"/>
    <w:rsid w:val="003B7038"/>
  </w:style>
  <w:style w:type="character" w:customStyle="1" w:styleId="Heading1Char">
    <w:name w:val="Heading 1 Char"/>
    <w:basedOn w:val="DefaultParagraphFont"/>
    <w:link w:val="Heading1"/>
    <w:rsid w:val="000D0F38"/>
    <w:rPr>
      <w:rFonts w:cs="Arial"/>
      <w:bCs/>
      <w:color w:val="1B3668"/>
      <w:kern w:val="32"/>
      <w:sz w:val="36"/>
      <w:szCs w:val="36"/>
    </w:rPr>
  </w:style>
  <w:style w:type="character" w:customStyle="1" w:styleId="WindowandScreenTitles">
    <w:name w:val="Window and Screen Titles"/>
    <w:basedOn w:val="DefaultParagraphFont"/>
    <w:uiPriority w:val="1"/>
    <w:rsid w:val="003B7038"/>
    <w:rPr>
      <w:rFonts w:ascii="Arial" w:hAnsi="Arial"/>
      <w:i/>
      <w:sz w:val="22"/>
    </w:rPr>
  </w:style>
  <w:style w:type="character" w:customStyle="1" w:styleId="Heading2Char">
    <w:name w:val="Heading 2 Char"/>
    <w:link w:val="Heading2"/>
    <w:rsid w:val="00B733DD"/>
    <w:rPr>
      <w:rFonts w:cs="Arial"/>
      <w:bCs/>
      <w:iCs/>
      <w:color w:val="000000" w:themeColor="text1"/>
      <w:sz w:val="32"/>
      <w:szCs w:val="32"/>
    </w:rPr>
  </w:style>
  <w:style w:type="character" w:customStyle="1" w:styleId="Heading3Char">
    <w:name w:val="Heading 3 Char"/>
    <w:link w:val="Heading3"/>
    <w:rsid w:val="000D0F38"/>
    <w:rPr>
      <w:rFonts w:cs="Arial"/>
      <w:bCs/>
      <w:color w:val="1B3668"/>
      <w:sz w:val="28"/>
      <w:szCs w:val="28"/>
    </w:rPr>
  </w:style>
  <w:style w:type="paragraph" w:customStyle="1" w:styleId="Bullet">
    <w:name w:val="Bullet"/>
    <w:basedOn w:val="Normal"/>
    <w:rsid w:val="003B7038"/>
    <w:pPr>
      <w:spacing w:before="80" w:after="80"/>
    </w:pPr>
    <w:rPr>
      <w:rFonts w:ascii="Verdana" w:hAnsi="Verdana"/>
      <w:sz w:val="20"/>
    </w:rPr>
  </w:style>
  <w:style w:type="character" w:customStyle="1" w:styleId="ItalicEmphasis">
    <w:name w:val="Italic Emphasis"/>
    <w:basedOn w:val="DefaultParagraphFont"/>
    <w:uiPriority w:val="1"/>
    <w:qFormat/>
    <w:rsid w:val="00B733DD"/>
    <w:rPr>
      <w:rFonts w:ascii="Arial" w:hAnsi="Arial"/>
      <w:i/>
      <w:sz w:val="22"/>
    </w:rPr>
  </w:style>
  <w:style w:type="paragraph" w:styleId="ListBullet">
    <w:name w:val="List Bullet"/>
    <w:basedOn w:val="Normal"/>
    <w:rsid w:val="003B7038"/>
    <w:pPr>
      <w:numPr>
        <w:numId w:val="4"/>
      </w:numPr>
      <w:contextualSpacing/>
    </w:pPr>
  </w:style>
  <w:style w:type="paragraph" w:customStyle="1" w:styleId="Caution">
    <w:name w:val="Caution"/>
    <w:basedOn w:val="ListParagraph"/>
    <w:link w:val="CautionChar"/>
    <w:autoRedefine/>
    <w:rsid w:val="003B7038"/>
    <w:pPr>
      <w:ind w:left="922" w:hanging="576"/>
    </w:pPr>
  </w:style>
  <w:style w:type="character" w:customStyle="1" w:styleId="CautionChar">
    <w:name w:val="Caution Char"/>
    <w:basedOn w:val="DefaultParagraphFont"/>
    <w:link w:val="Caution"/>
    <w:rsid w:val="003B7038"/>
    <w:rPr>
      <w:rFonts w:ascii="Arial" w:hAnsi="Arial"/>
      <w:color w:val="000000" w:themeColor="text1"/>
      <w:sz w:val="22"/>
    </w:rPr>
  </w:style>
  <w:style w:type="paragraph" w:styleId="ListParagraph">
    <w:name w:val="List Paragraph"/>
    <w:basedOn w:val="Normal"/>
    <w:uiPriority w:val="34"/>
    <w:rsid w:val="003B7038"/>
    <w:pPr>
      <w:ind w:left="720"/>
      <w:contextualSpacing/>
    </w:pPr>
  </w:style>
  <w:style w:type="paragraph" w:customStyle="1" w:styleId="Note">
    <w:name w:val="Note"/>
    <w:basedOn w:val="ListBullet"/>
    <w:next w:val="Normal"/>
    <w:autoRedefine/>
    <w:rsid w:val="003B7038"/>
    <w:pPr>
      <w:numPr>
        <w:numId w:val="2"/>
      </w:numPr>
    </w:pPr>
  </w:style>
  <w:style w:type="paragraph" w:customStyle="1" w:styleId="Tip">
    <w:name w:val="Tip"/>
    <w:basedOn w:val="ListBullet"/>
    <w:next w:val="Normal"/>
    <w:autoRedefine/>
    <w:rsid w:val="003B7038"/>
    <w:pPr>
      <w:numPr>
        <w:numId w:val="3"/>
      </w:numPr>
    </w:pPr>
  </w:style>
  <w:style w:type="paragraph" w:styleId="NormalIndent">
    <w:name w:val="Normal Indent"/>
    <w:basedOn w:val="Normal"/>
    <w:qFormat/>
    <w:rsid w:val="00B733DD"/>
    <w:pPr>
      <w:ind w:left="720"/>
    </w:pPr>
  </w:style>
  <w:style w:type="character" w:customStyle="1" w:styleId="Heading4Char">
    <w:name w:val="Heading 4 Char"/>
    <w:basedOn w:val="DefaultParagraphFont"/>
    <w:link w:val="Heading4"/>
    <w:rsid w:val="00B733DD"/>
    <w:rPr>
      <w:bCs/>
      <w:color w:val="000000"/>
      <w:sz w:val="24"/>
      <w:szCs w:val="24"/>
    </w:rPr>
  </w:style>
  <w:style w:type="character" w:customStyle="1" w:styleId="Heading5Char">
    <w:name w:val="Heading 5 Char"/>
    <w:basedOn w:val="DefaultParagraphFont"/>
    <w:link w:val="Heading5"/>
    <w:rsid w:val="000D0F38"/>
    <w:rPr>
      <w:rFonts w:cs="Arial"/>
      <w:bCs/>
      <w:iCs/>
      <w:color w:val="1B3668"/>
      <w:szCs w:val="24"/>
    </w:rPr>
  </w:style>
  <w:style w:type="paragraph" w:styleId="TOC5">
    <w:name w:val="toc 5"/>
    <w:basedOn w:val="Normal"/>
    <w:next w:val="Normal"/>
    <w:autoRedefine/>
    <w:semiHidden/>
    <w:unhideWhenUsed/>
    <w:rsid w:val="000D0F38"/>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7902889">
      <w:bodyDiv w:val="1"/>
      <w:marLeft w:val="0"/>
      <w:marRight w:val="0"/>
      <w:marTop w:val="0"/>
      <w:marBottom w:val="0"/>
      <w:divBdr>
        <w:top w:val="none" w:sz="0" w:space="0" w:color="auto"/>
        <w:left w:val="none" w:sz="0" w:space="0" w:color="auto"/>
        <w:bottom w:val="none" w:sz="0" w:space="0" w:color="auto"/>
        <w:right w:val="none" w:sz="0" w:space="0" w:color="auto"/>
      </w:divBdr>
    </w:div>
    <w:div w:id="202030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empsey\Desktop\2018%20JHAPS_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Releae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DBEDAD26E278408AFCA9D8B3D27F25" ma:contentTypeVersion="13" ma:contentTypeDescription="Create a new document." ma:contentTypeScope="" ma:versionID="d24f692162ef9acc07a0fc44e4cdb6bd">
  <xsd:schema xmlns:xsd="http://www.w3.org/2001/XMLSchema" xmlns:xs="http://www.w3.org/2001/XMLSchema" xmlns:p="http://schemas.microsoft.com/office/2006/metadata/properties" xmlns:ns2="dae7818f-f46e-452f-a972-a7048b4fdf83" xmlns:ns3="996b00b7-bcd1-4a81-9511-b910cc709536" targetNamespace="http://schemas.microsoft.com/office/2006/metadata/properties" ma:root="true" ma:fieldsID="c4e564a4d26a991a1393bbca983ce6cb" ns2:_="" ns3:_="">
    <xsd:import namespace="dae7818f-f46e-452f-a972-a7048b4fdf83"/>
    <xsd:import namespace="996b00b7-bcd1-4a81-9511-b910cc7095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e7818f-f46e-452f-a972-a7048b4fdf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6b00b7-bcd1-4a81-9511-b910cc70953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AC67BF-F2FE-49C6-8045-6CBD41AAAF46}">
  <ds:schemaRefs>
    <ds:schemaRef ds:uri="http://schemas.microsoft.com/office/2006/metadata/properties"/>
    <ds:schemaRef ds:uri="http://schemas.microsoft.com/office/infopath/2007/PartnerControls"/>
    <ds:schemaRef ds:uri="84a177ea-3684-4764-8917-f73c91ea88a8"/>
    <ds:schemaRef ds:uri="http://schemas.microsoft.com/sharepoint/v3"/>
    <ds:schemaRef ds:uri="cd8382de-6b1f-45ca-ab44-b4d7900b38f8"/>
  </ds:schemaRefs>
</ds:datastoreItem>
</file>

<file path=customXml/itemProps3.xml><?xml version="1.0" encoding="utf-8"?>
<ds:datastoreItem xmlns:ds="http://schemas.openxmlformats.org/officeDocument/2006/customXml" ds:itemID="{C955A5CB-574D-4DD1-BACD-FE6430892499}"/>
</file>

<file path=customXml/itemProps4.xml><?xml version="1.0" encoding="utf-8"?>
<ds:datastoreItem xmlns:ds="http://schemas.openxmlformats.org/officeDocument/2006/customXml" ds:itemID="{EF152FAE-690E-47A1-9422-1E6E3AE63010}">
  <ds:schemaRefs>
    <ds:schemaRef ds:uri="http://schemas.microsoft.com/sharepoint/v3/contenttype/forms"/>
  </ds:schemaRefs>
</ds:datastoreItem>
</file>

<file path=customXml/itemProps5.xml><?xml version="1.0" encoding="utf-8"?>
<ds:datastoreItem xmlns:ds="http://schemas.openxmlformats.org/officeDocument/2006/customXml" ds:itemID="{2015A70B-87CB-40DD-BAEC-139D40689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 JHAPS_WordTemplate</Template>
  <TotalTime>2</TotalTime>
  <Pages>3</Pages>
  <Words>239</Words>
  <Characters>1364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QuickPay Default Terms and Conditions</vt:lpstr>
    </vt:vector>
  </TitlesOfParts>
  <Company>Jack Henry &amp; Associates</Company>
  <LinksUpToDate>false</LinksUpToDate>
  <CharactersWithSpaces>1600</CharactersWithSpaces>
  <SharedDoc>false</SharedDoc>
  <HLinks>
    <vt:vector size="24" baseType="variant">
      <vt:variant>
        <vt:i4>1507377</vt:i4>
      </vt:variant>
      <vt:variant>
        <vt:i4>20</vt:i4>
      </vt:variant>
      <vt:variant>
        <vt:i4>0</vt:i4>
      </vt:variant>
      <vt:variant>
        <vt:i4>5</vt:i4>
      </vt:variant>
      <vt:variant>
        <vt:lpwstr/>
      </vt:variant>
      <vt:variant>
        <vt:lpwstr>_Toc36546614</vt:lpwstr>
      </vt:variant>
      <vt:variant>
        <vt:i4>1048625</vt:i4>
      </vt:variant>
      <vt:variant>
        <vt:i4>14</vt:i4>
      </vt:variant>
      <vt:variant>
        <vt:i4>0</vt:i4>
      </vt:variant>
      <vt:variant>
        <vt:i4>5</vt:i4>
      </vt:variant>
      <vt:variant>
        <vt:lpwstr/>
      </vt:variant>
      <vt:variant>
        <vt:lpwstr>_Toc36546613</vt:lpwstr>
      </vt:variant>
      <vt:variant>
        <vt:i4>1114161</vt:i4>
      </vt:variant>
      <vt:variant>
        <vt:i4>8</vt:i4>
      </vt:variant>
      <vt:variant>
        <vt:i4>0</vt:i4>
      </vt:variant>
      <vt:variant>
        <vt:i4>5</vt:i4>
      </vt:variant>
      <vt:variant>
        <vt:lpwstr/>
      </vt:variant>
      <vt:variant>
        <vt:lpwstr>_Toc36546612</vt:lpwstr>
      </vt:variant>
      <vt:variant>
        <vt:i4>1179697</vt:i4>
      </vt:variant>
      <vt:variant>
        <vt:i4>2</vt:i4>
      </vt:variant>
      <vt:variant>
        <vt:i4>0</vt:i4>
      </vt:variant>
      <vt:variant>
        <vt:i4>5</vt:i4>
      </vt:variant>
      <vt:variant>
        <vt:lpwstr/>
      </vt:variant>
      <vt:variant>
        <vt:lpwstr>_Toc36546611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QuickPay Default Terms and Conditions</dc:title>
  <dc:subject>Document Subtitle</dc:subject>
  <dc:creator>Rebekah Dempsey</dc:creator>
  <cp:keywords/>
  <dc:description/>
  <cp:lastModifiedBy>Bekah Dempsey</cp:lastModifiedBy>
  <cp:revision>3</cp:revision>
  <cp:lastPrinted>2012-06-25T19:12:00Z</cp:lastPrinted>
  <dcterms:created xsi:type="dcterms:W3CDTF">2018-11-21T16:49:00Z</dcterms:created>
  <dcterms:modified xsi:type="dcterms:W3CDTF">2018-11-21T17:03:00Z</dcterms:modified>
  <cp:contentStatus>iPay Solutions™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0x010100B3DBEDAD26E278408AFCA9D8B3D27F25</vt:lpwstr>
  </property>
  <property fmtid="{D5CDD505-2E9C-101B-9397-08002B2CF9AE}" pid="3" name="Order">
    <vt:r8>488500</vt:r8>
  </property>
  <property fmtid="{D5CDD505-2E9C-101B-9397-08002B2CF9AE}" pid="4" name="Orientation">
    <vt:lpwstr>Landscape</vt:lpwstr>
  </property>
</Properties>
</file>